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E38C2" w14:textId="676D38BB" w:rsidR="00FE067E" w:rsidRPr="00885FEC" w:rsidRDefault="002A2C61" w:rsidP="00FD6136">
      <w:pPr>
        <w:pStyle w:val="TitlePageOrigin"/>
        <w:rPr>
          <w:color w:val="auto"/>
        </w:rPr>
      </w:pPr>
      <w:r w:rsidRPr="00885FEC">
        <w:rPr>
          <w:noProof/>
          <w:color w:val="auto"/>
        </w:rPr>
        <mc:AlternateContent>
          <mc:Choice Requires="wps">
            <w:drawing>
              <wp:anchor distT="0" distB="0" distL="114300" distR="114300" simplePos="0" relativeHeight="251659264" behindDoc="0" locked="0" layoutInCell="1" allowOverlap="1" wp14:anchorId="64263D77" wp14:editId="2A3D76B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7787164" w14:textId="322D3CF9" w:rsidR="002A2C61" w:rsidRPr="002A2C61" w:rsidRDefault="002A2C61" w:rsidP="002A2C61">
                            <w:pPr>
                              <w:spacing w:line="240" w:lineRule="auto"/>
                              <w:jc w:val="center"/>
                              <w:rPr>
                                <w:rFonts w:cs="Arial"/>
                                <w:b/>
                              </w:rPr>
                            </w:pPr>
                            <w:r w:rsidRPr="002A2C6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263D7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27787164" w14:textId="322D3CF9" w:rsidR="002A2C61" w:rsidRPr="002A2C61" w:rsidRDefault="002A2C61" w:rsidP="002A2C61">
                      <w:pPr>
                        <w:spacing w:line="240" w:lineRule="auto"/>
                        <w:jc w:val="center"/>
                        <w:rPr>
                          <w:rFonts w:cs="Arial"/>
                          <w:b/>
                        </w:rPr>
                      </w:pPr>
                      <w:r w:rsidRPr="002A2C61">
                        <w:rPr>
                          <w:rFonts w:cs="Arial"/>
                          <w:b/>
                        </w:rPr>
                        <w:t>FISCAL NOTE</w:t>
                      </w:r>
                    </w:p>
                  </w:txbxContent>
                </v:textbox>
              </v:shape>
            </w:pict>
          </mc:Fallback>
        </mc:AlternateContent>
      </w:r>
      <w:r w:rsidR="00CD36CF" w:rsidRPr="00885FEC">
        <w:rPr>
          <w:color w:val="auto"/>
        </w:rPr>
        <w:t xml:space="preserve">WEST virginia </w:t>
      </w:r>
      <w:r w:rsidR="00933E6C" w:rsidRPr="00885FEC">
        <w:rPr>
          <w:color w:val="auto"/>
        </w:rPr>
        <w:t>Legislature</w:t>
      </w:r>
    </w:p>
    <w:p w14:paraId="115468CF" w14:textId="62F51B52" w:rsidR="00CD36CF" w:rsidRPr="00885FEC" w:rsidRDefault="001C3ADF" w:rsidP="00CD36CF">
      <w:pPr>
        <w:pStyle w:val="TitlePageSession"/>
        <w:rPr>
          <w:color w:val="auto"/>
        </w:rPr>
      </w:pPr>
      <w:r w:rsidRPr="00885FEC">
        <w:rPr>
          <w:color w:val="auto"/>
        </w:rPr>
        <w:t>20</w:t>
      </w:r>
      <w:r w:rsidR="00B518DC" w:rsidRPr="00885FEC">
        <w:rPr>
          <w:color w:val="auto"/>
        </w:rPr>
        <w:t>2</w:t>
      </w:r>
      <w:r w:rsidR="00013648" w:rsidRPr="00885FEC">
        <w:rPr>
          <w:color w:val="auto"/>
        </w:rPr>
        <w:t>5</w:t>
      </w:r>
      <w:r w:rsidR="00CD36CF" w:rsidRPr="00885FEC">
        <w:rPr>
          <w:color w:val="auto"/>
        </w:rPr>
        <w:t xml:space="preserve"> regular session</w:t>
      </w:r>
    </w:p>
    <w:p w14:paraId="6E458A43" w14:textId="70EA0724" w:rsidR="00CD36CF" w:rsidRPr="00885FEC" w:rsidRDefault="008F4D19" w:rsidP="00CD36CF">
      <w:pPr>
        <w:pStyle w:val="TitlePageBillPrefix"/>
        <w:rPr>
          <w:color w:val="auto"/>
        </w:rPr>
      </w:pPr>
      <w:r w:rsidRPr="00885FEC">
        <w:rPr>
          <w:color w:val="auto"/>
        </w:rPr>
        <w:t>Introduced</w:t>
      </w:r>
    </w:p>
    <w:p w14:paraId="7CD62DF6" w14:textId="7241F7B5" w:rsidR="00CD36CF" w:rsidRPr="00885FEC" w:rsidRDefault="00283D69" w:rsidP="00E831B3">
      <w:pPr>
        <w:pStyle w:val="BillNumber"/>
        <w:rPr>
          <w:color w:val="auto"/>
        </w:rPr>
      </w:pPr>
      <w:sdt>
        <w:sdtPr>
          <w:rPr>
            <w:color w:val="auto"/>
          </w:rPr>
          <w:id w:val="893011969"/>
          <w:placeholder>
            <w:docPart w:val="A32B5D58BCF24176A3A7AD1B81EC843C"/>
          </w:placeholder>
          <w:dropDownList>
            <w:listItem w:displayText="House" w:value="House"/>
            <w:listItem w:displayText="Senate" w:value="Senate"/>
          </w:dropDownList>
        </w:sdtPr>
        <w:sdtEndPr/>
        <w:sdtContent>
          <w:r w:rsidR="00876A06" w:rsidRPr="00885FEC">
            <w:rPr>
              <w:color w:val="auto"/>
            </w:rPr>
            <w:t>House</w:t>
          </w:r>
        </w:sdtContent>
      </w:sdt>
      <w:r w:rsidR="00303684" w:rsidRPr="00885FEC">
        <w:rPr>
          <w:color w:val="auto"/>
        </w:rPr>
        <w:t xml:space="preserve"> </w:t>
      </w:r>
      <w:r w:rsidR="00D92700" w:rsidRPr="00885FEC">
        <w:rPr>
          <w:color w:val="auto"/>
        </w:rPr>
        <w:t>Joint Resolution</w:t>
      </w:r>
      <w:r w:rsidR="00CD36CF" w:rsidRPr="00885FEC">
        <w:rPr>
          <w:color w:val="auto"/>
        </w:rPr>
        <w:t xml:space="preserve"> </w:t>
      </w:r>
      <w:sdt>
        <w:sdtPr>
          <w:rPr>
            <w:rStyle w:val="BillNumberChar"/>
            <w:b/>
            <w:color w:val="auto"/>
          </w:rPr>
          <w:id w:val="1645317809"/>
          <w:placeholder>
            <w:docPart w:val="6FCFE4F82F21454D8A5C17AF96CFD90F"/>
          </w:placeholder>
          <w:text/>
        </w:sdtPr>
        <w:sdtEndPr>
          <w:rPr>
            <w:rStyle w:val="DefaultParagraphFont"/>
            <w:b w:val="0"/>
          </w:rPr>
        </w:sdtEndPr>
        <w:sdtContent>
          <w:r>
            <w:rPr>
              <w:rStyle w:val="BillNumberChar"/>
              <w:b/>
              <w:color w:val="auto"/>
            </w:rPr>
            <w:t>22</w:t>
          </w:r>
        </w:sdtContent>
      </w:sdt>
    </w:p>
    <w:p w14:paraId="322644DE" w14:textId="4B5A7052" w:rsidR="004F5C37" w:rsidRPr="00885FEC" w:rsidRDefault="00CD36CF" w:rsidP="004F5C37">
      <w:pPr>
        <w:pStyle w:val="References"/>
        <w:rPr>
          <w:color w:val="auto"/>
        </w:rPr>
      </w:pPr>
      <w:r w:rsidRPr="00885FEC">
        <w:rPr>
          <w:rStyle w:val="PartHeadingChar"/>
          <w:color w:val="auto"/>
        </w:rPr>
        <w:t xml:space="preserve">By </w:t>
      </w:r>
      <w:sdt>
        <w:sdtPr>
          <w:rPr>
            <w:rStyle w:val="PartHeadingChar"/>
            <w:color w:val="auto"/>
          </w:rPr>
          <w:id w:val="1589585889"/>
          <w:placeholder>
            <w:docPart w:val="85602F272BC4450FA9EBA3AE9AB3A2B3"/>
          </w:placeholder>
          <w:text w:multiLine="1"/>
        </w:sdtPr>
        <w:sdtEndPr>
          <w:rPr>
            <w:rStyle w:val="PartHeadingChar"/>
          </w:rPr>
        </w:sdtEndPr>
        <w:sdtContent>
          <w:r w:rsidR="00876A06" w:rsidRPr="00885FEC">
            <w:rPr>
              <w:rStyle w:val="PartHeadingChar"/>
              <w:color w:val="auto"/>
            </w:rPr>
            <w:t>Delegate</w:t>
          </w:r>
          <w:r w:rsidR="00F74733">
            <w:rPr>
              <w:rStyle w:val="PartHeadingChar"/>
              <w:color w:val="auto"/>
            </w:rPr>
            <w:t>s</w:t>
          </w:r>
          <w:r w:rsidR="00A21D3F" w:rsidRPr="00885FEC">
            <w:rPr>
              <w:rStyle w:val="PartHeadingChar"/>
              <w:color w:val="auto"/>
            </w:rPr>
            <w:t xml:space="preserve"> </w:t>
          </w:r>
          <w:r w:rsidR="0069456F" w:rsidRPr="00885FEC">
            <w:rPr>
              <w:rStyle w:val="PartHeadingChar"/>
              <w:color w:val="auto"/>
            </w:rPr>
            <w:t>Horst</w:t>
          </w:r>
          <w:r w:rsidR="00F74733">
            <w:rPr>
              <w:rStyle w:val="PartHeadingChar"/>
              <w:color w:val="auto"/>
            </w:rPr>
            <w:t xml:space="preserve">, Bridges, Hornby, Masters, Worrell, Jeffries, Crouse, White, Leavitt, McCormick, and Kyle </w:t>
          </w:r>
          <w:r w:rsidR="00876A06" w:rsidRPr="00885FEC">
            <w:rPr>
              <w:rStyle w:val="PartHeadingChar"/>
              <w:color w:val="auto"/>
            </w:rPr>
            <w:br/>
          </w:r>
        </w:sdtContent>
      </w:sdt>
      <w:r w:rsidR="004F5C37" w:rsidRPr="00885FEC">
        <w:rPr>
          <w:color w:val="auto"/>
        </w:rPr>
        <w:t>[</w:t>
      </w:r>
      <w:sdt>
        <w:sdtPr>
          <w:rPr>
            <w:color w:val="auto"/>
          </w:rPr>
          <w:tag w:val="References"/>
          <w:id w:val="-1043047873"/>
          <w:placeholder>
            <w:docPart w:val="AF9094CFE1C8411EBB60982291C24569"/>
          </w:placeholder>
          <w:text w:multiLine="1"/>
        </w:sdtPr>
        <w:sdtEndPr/>
        <w:sdtContent>
          <w:r w:rsidR="00283D69">
            <w:rPr>
              <w:color w:val="auto"/>
            </w:rPr>
            <w:t>February 20, 2025</w:t>
          </w:r>
          <w:r w:rsidR="004F5C37" w:rsidRPr="00885FEC">
            <w:rPr>
              <w:color w:val="auto"/>
            </w:rPr>
            <w:t xml:space="preserve">; </w:t>
          </w:r>
          <w:r w:rsidR="00283D69">
            <w:rPr>
              <w:color w:val="auto"/>
            </w:rPr>
            <w:t>R</w:t>
          </w:r>
          <w:r w:rsidR="004F5C37" w:rsidRPr="00885FEC">
            <w:rPr>
              <w:color w:val="auto"/>
            </w:rPr>
            <w:t xml:space="preserve">eferred </w:t>
          </w:r>
          <w:r w:rsidR="004F5C37" w:rsidRPr="00885FEC">
            <w:rPr>
              <w:color w:val="auto"/>
            </w:rPr>
            <w:br/>
          </w:r>
          <w:r w:rsidR="00283D69">
            <w:rPr>
              <w:color w:val="auto"/>
            </w:rPr>
            <w:t xml:space="preserve">to </w:t>
          </w:r>
          <w:r w:rsidR="004F5C37" w:rsidRPr="00885FEC">
            <w:rPr>
              <w:color w:val="auto"/>
            </w:rPr>
            <w:t>the Committee on</w:t>
          </w:r>
          <w:r w:rsidR="00283D69">
            <w:rPr>
              <w:color w:val="auto"/>
            </w:rPr>
            <w:t xml:space="preserve"> Finance then Judiciary </w:t>
          </w:r>
          <w:r w:rsidR="004F5C37" w:rsidRPr="00885FEC">
            <w:rPr>
              <w:color w:val="auto"/>
            </w:rPr>
            <w:t xml:space="preserve"> </w:t>
          </w:r>
        </w:sdtContent>
      </w:sdt>
      <w:r w:rsidR="004F5C37" w:rsidRPr="00885FEC">
        <w:rPr>
          <w:color w:val="auto"/>
        </w:rPr>
        <w:t>]</w:t>
      </w:r>
    </w:p>
    <w:p w14:paraId="1AD4C0C1" w14:textId="012CBF16" w:rsidR="00CD36CF" w:rsidRPr="00885FEC" w:rsidRDefault="003F193B" w:rsidP="00CD36CF">
      <w:pPr>
        <w:pStyle w:val="Sponsors"/>
        <w:rPr>
          <w:color w:val="auto"/>
        </w:rPr>
      </w:pPr>
      <w:r w:rsidRPr="00885FEC">
        <w:rPr>
          <w:color w:val="auto"/>
        </w:rPr>
        <w:t xml:space="preserve"> </w:t>
      </w:r>
    </w:p>
    <w:p w14:paraId="6EF359D1" w14:textId="77777777" w:rsidR="00E831B3" w:rsidRPr="00885FEC" w:rsidRDefault="00E831B3" w:rsidP="00B548EC">
      <w:pPr>
        <w:pStyle w:val="References"/>
        <w:rPr>
          <w:color w:val="auto"/>
        </w:rPr>
      </w:pPr>
    </w:p>
    <w:p w14:paraId="08C99F7D" w14:textId="77777777" w:rsidR="00303684" w:rsidRPr="00885FEC" w:rsidRDefault="00D92700" w:rsidP="00BF65C2">
      <w:pPr>
        <w:pStyle w:val="TitleSection"/>
        <w:rPr>
          <w:color w:val="auto"/>
        </w:rPr>
      </w:pPr>
      <w:r w:rsidRPr="00885FEC">
        <w:rPr>
          <w:color w:val="auto"/>
        </w:rPr>
        <w:lastRenderedPageBreak/>
        <w:t xml:space="preserve">Proposing an amendment to the </w:t>
      </w:r>
      <w:r w:rsidR="00486F23" w:rsidRPr="00885FEC">
        <w:rPr>
          <w:color w:val="auto"/>
        </w:rPr>
        <w:t>Constitution of the State</w:t>
      </w:r>
      <w:r w:rsidRPr="00885FEC">
        <w:rPr>
          <w:color w:val="auto"/>
        </w:rPr>
        <w:t xml:space="preserve"> of West </w:t>
      </w:r>
      <w:r w:rsidR="00D048D0" w:rsidRPr="00885FEC">
        <w:rPr>
          <w:color w:val="auto"/>
        </w:rPr>
        <w:t>Virginia,</w:t>
      </w:r>
      <w:sdt>
        <w:sdtPr>
          <w:rPr>
            <w:rStyle w:val="TitleSectionChar"/>
            <w:color w:val="auto"/>
          </w:rPr>
          <w:id w:val="-1708631292"/>
          <w:placeholder>
            <w:docPart w:val="55E66599C45A4DF08720B28815E23236"/>
          </w:placeholder>
          <w15:appearance w15:val="hidden"/>
        </w:sdtPr>
        <w:sdtEndPr>
          <w:rPr>
            <w:rStyle w:val="DefaultParagraphFont"/>
          </w:rPr>
        </w:sdtEndPr>
        <w:sdtContent>
          <w:r w:rsidR="006C624C" w:rsidRPr="00885FEC">
            <w:rPr>
              <w:rStyle w:val="TitleSectionChar"/>
              <w:color w:val="auto"/>
            </w:rPr>
            <w:t xml:space="preserve"> a</w:t>
          </w:r>
          <w:r w:rsidR="00FD6136" w:rsidRPr="00885FEC">
            <w:rPr>
              <w:rStyle w:val="TitleSectionChar"/>
              <w:color w:val="auto"/>
            </w:rPr>
            <w:t>me</w:t>
          </w:r>
          <w:r w:rsidR="0089285E" w:rsidRPr="00885FEC">
            <w:rPr>
              <w:rStyle w:val="TitleSectionChar"/>
              <w:color w:val="auto"/>
            </w:rPr>
            <w:t>nding section one-b, article X</w:t>
          </w:r>
          <w:r w:rsidR="006C624C" w:rsidRPr="00885FEC">
            <w:rPr>
              <w:rStyle w:val="TitleSectionChar"/>
              <w:color w:val="auto"/>
            </w:rPr>
            <w:t xml:space="preserve"> thereof, relating to homestead exemption increase; numbering and designating such proposed amendment;</w:t>
          </w:r>
        </w:sdtContent>
      </w:sdt>
      <w:r w:rsidR="00606611" w:rsidRPr="00885FEC">
        <w:rPr>
          <w:rStyle w:val="TitleSectionChar"/>
          <w:color w:val="auto"/>
        </w:rPr>
        <w:t xml:space="preserve"> and providing a summarized statement of the purpose of such proposed amendment.</w:t>
      </w:r>
    </w:p>
    <w:p w14:paraId="39F83BED" w14:textId="1B9A6A8B" w:rsidR="00303684" w:rsidRPr="00885FEC" w:rsidRDefault="00BF65C2" w:rsidP="00BF65C2">
      <w:pPr>
        <w:pStyle w:val="ResolvedClause"/>
        <w:rPr>
          <w:color w:val="auto"/>
        </w:rPr>
      </w:pPr>
      <w:r w:rsidRPr="00885FEC">
        <w:rPr>
          <w:color w:val="auto"/>
        </w:rPr>
        <w:t>Resolved by the</w:t>
      </w:r>
      <w:r w:rsidR="00303684" w:rsidRPr="00885FEC">
        <w:rPr>
          <w:color w:val="auto"/>
        </w:rPr>
        <w:t xml:space="preserve"> Legislature of West Virginia</w:t>
      </w:r>
      <w:r w:rsidRPr="00885FEC">
        <w:rPr>
          <w:color w:val="auto"/>
        </w:rPr>
        <w:t>, two</w:t>
      </w:r>
      <w:r w:rsidR="001E5533" w:rsidRPr="00885FEC">
        <w:rPr>
          <w:color w:val="auto"/>
        </w:rPr>
        <w:t>-</w:t>
      </w:r>
      <w:r w:rsidRPr="00885FEC">
        <w:rPr>
          <w:color w:val="auto"/>
        </w:rPr>
        <w:t>thirds of the members elected to each house agreeing thereto</w:t>
      </w:r>
      <w:r w:rsidR="00303684" w:rsidRPr="00885FEC">
        <w:rPr>
          <w:color w:val="auto"/>
        </w:rPr>
        <w:t>:</w:t>
      </w:r>
    </w:p>
    <w:p w14:paraId="031FD1D0" w14:textId="78C78661" w:rsidR="008736AA" w:rsidRPr="00885FEC" w:rsidRDefault="00967CD6" w:rsidP="008736AA">
      <w:pPr>
        <w:pStyle w:val="SectionBody"/>
        <w:rPr>
          <w:color w:val="auto"/>
        </w:rPr>
      </w:pPr>
      <w:r w:rsidRPr="00885FEC">
        <w:rPr>
          <w:color w:val="auto"/>
        </w:rPr>
        <w:t xml:space="preserve">That the question of ratification or rejection of an amendment to the </w:t>
      </w:r>
      <w:r w:rsidR="00486F23" w:rsidRPr="00885FEC">
        <w:rPr>
          <w:color w:val="auto"/>
        </w:rPr>
        <w:t>Constitution of the State</w:t>
      </w:r>
      <w:r w:rsidRPr="00885FEC">
        <w:rPr>
          <w:color w:val="auto"/>
        </w:rPr>
        <w:t xml:space="preserve"> of West Virginia be submitted to the voters of the state at the next general election to be held </w:t>
      </w:r>
      <w:r w:rsidR="00F25B14" w:rsidRPr="00885FEC">
        <w:rPr>
          <w:color w:val="auto"/>
        </w:rPr>
        <w:t xml:space="preserve">in the year </w:t>
      </w:r>
      <w:sdt>
        <w:sdtPr>
          <w:rPr>
            <w:rStyle w:val="SectionBodyChar"/>
            <w:color w:val="auto"/>
          </w:rPr>
          <w:id w:val="1344668741"/>
          <w:placeholder>
            <w:docPart w:val="1D98CEC5FC1F44CFA04863280164A881"/>
          </w:placeholder>
          <w15:appearance w15:val="hidden"/>
        </w:sdtPr>
        <w:sdtEndPr>
          <w:rPr>
            <w:rStyle w:val="DefaultParagraphFont"/>
          </w:rPr>
        </w:sdtEndPr>
        <w:sdtContent>
          <w:r w:rsidR="006D06D6" w:rsidRPr="00885FEC">
            <w:rPr>
              <w:rStyle w:val="SectionBodyChar"/>
              <w:color w:val="auto"/>
            </w:rPr>
            <w:t>20</w:t>
          </w:r>
          <w:r w:rsidR="00E110F2" w:rsidRPr="00885FEC">
            <w:rPr>
              <w:rStyle w:val="SectionBodyChar"/>
              <w:color w:val="auto"/>
            </w:rPr>
            <w:t>2</w:t>
          </w:r>
          <w:r w:rsidR="00013648" w:rsidRPr="00885FEC">
            <w:rPr>
              <w:rStyle w:val="SectionBodyChar"/>
              <w:color w:val="auto"/>
            </w:rPr>
            <w:t>5</w:t>
          </w:r>
          <w:r w:rsidR="00AA0D0C" w:rsidRPr="00885FEC">
            <w:rPr>
              <w:rStyle w:val="SectionBodyChar"/>
              <w:color w:val="auto"/>
            </w:rPr>
            <w:t xml:space="preserve">, which proposed amendment </w:t>
          </w:r>
          <w:r w:rsidR="00FD6136" w:rsidRPr="00885FEC">
            <w:rPr>
              <w:rStyle w:val="SectionBodyChar"/>
              <w:color w:val="auto"/>
            </w:rPr>
            <w:t>is</w:t>
          </w:r>
          <w:r w:rsidR="0089285E" w:rsidRPr="00885FEC">
            <w:rPr>
              <w:rStyle w:val="SectionBodyChar"/>
              <w:color w:val="auto"/>
            </w:rPr>
            <w:t xml:space="preserve"> that section one-b, article X</w:t>
          </w:r>
          <w:r w:rsidR="00AA0D0C" w:rsidRPr="00885FEC">
            <w:rPr>
              <w:rStyle w:val="SectionBodyChar"/>
              <w:color w:val="auto"/>
            </w:rPr>
            <w:t xml:space="preserve"> thereof</w:t>
          </w:r>
          <w:r w:rsidR="002C07F8" w:rsidRPr="00885FEC">
            <w:rPr>
              <w:rStyle w:val="SectionBodyChar"/>
              <w:color w:val="auto"/>
            </w:rPr>
            <w:t>,</w:t>
          </w:r>
          <w:r w:rsidR="00AA0D0C" w:rsidRPr="00885FEC">
            <w:rPr>
              <w:rStyle w:val="SectionBodyChar"/>
              <w:color w:val="auto"/>
            </w:rPr>
            <w:t xml:space="preserve"> be amended to read as follows:</w:t>
          </w:r>
        </w:sdtContent>
      </w:sdt>
    </w:p>
    <w:p w14:paraId="76C0BC73" w14:textId="0E07FD91" w:rsidR="001014F7" w:rsidRPr="00885FEC" w:rsidRDefault="00AA0D0C" w:rsidP="00933E6C">
      <w:pPr>
        <w:pStyle w:val="ArticleHeading"/>
        <w:suppressLineNumbers w:val="0"/>
        <w:rPr>
          <w:color w:val="auto"/>
        </w:rPr>
      </w:pPr>
      <w:r w:rsidRPr="00885FEC">
        <w:rPr>
          <w:color w:val="auto"/>
        </w:rPr>
        <w:t>ARTICLE X. TAXATION AND FINANCE.</w:t>
      </w:r>
    </w:p>
    <w:p w14:paraId="5B0A8835" w14:textId="3149EF79" w:rsidR="001014F7" w:rsidRPr="00885FEC" w:rsidRDefault="00486F23" w:rsidP="00933E6C">
      <w:pPr>
        <w:pStyle w:val="SectionHeading"/>
        <w:suppressLineNumbers w:val="0"/>
        <w:rPr>
          <w:color w:val="auto"/>
        </w:rPr>
      </w:pPr>
      <w:r w:rsidRPr="00885FEC">
        <w:rPr>
          <w:color w:val="auto"/>
        </w:rPr>
        <w:t>§</w:t>
      </w:r>
      <w:r w:rsidR="00AA0D0C" w:rsidRPr="00885FEC">
        <w:rPr>
          <w:color w:val="auto"/>
        </w:rPr>
        <w:t>1b. Property tax limitation and homestead exemption amendment of 1982.</w:t>
      </w:r>
    </w:p>
    <w:p w14:paraId="3E18308C" w14:textId="77777777" w:rsidR="001014F7" w:rsidRPr="00885FEC" w:rsidRDefault="00AA0D0C" w:rsidP="00AA0D0C">
      <w:pPr>
        <w:pStyle w:val="SectionBody"/>
        <w:rPr>
          <w:color w:val="auto"/>
        </w:rPr>
      </w:pPr>
      <w:r w:rsidRPr="00885FEC">
        <w:rPr>
          <w:color w:val="auto"/>
        </w:rPr>
        <w:t>Ad valorem property taxation shall be in accordance with this section and other applicable provisions of this article not inconsistent with this section.</w:t>
      </w:r>
    </w:p>
    <w:p w14:paraId="410B35CA" w14:textId="77777777" w:rsidR="001014F7" w:rsidRPr="00885FEC" w:rsidRDefault="00AA0D0C" w:rsidP="00933E6C">
      <w:pPr>
        <w:pStyle w:val="PartHeading"/>
        <w:suppressLineNumbers w:val="0"/>
        <w:rPr>
          <w:i/>
          <w:color w:val="auto"/>
        </w:rPr>
      </w:pPr>
      <w:r w:rsidRPr="00885FEC">
        <w:rPr>
          <w:i/>
          <w:color w:val="auto"/>
        </w:rPr>
        <w:t xml:space="preserve">Subsection A </w:t>
      </w:r>
      <w:r w:rsidR="00AC7A16" w:rsidRPr="00885FEC">
        <w:rPr>
          <w:i/>
          <w:color w:val="auto"/>
        </w:rPr>
        <w:t>—</w:t>
      </w:r>
      <w:r w:rsidRPr="00885FEC">
        <w:rPr>
          <w:i/>
          <w:color w:val="auto"/>
        </w:rPr>
        <w:t xml:space="preserve"> Value; Rate of Assessment; Exceptions</w:t>
      </w:r>
    </w:p>
    <w:p w14:paraId="661B526F" w14:textId="4EBBA5F5" w:rsidR="001014F7" w:rsidRPr="00885FEC" w:rsidRDefault="00AA0D0C" w:rsidP="00AA0D0C">
      <w:pPr>
        <w:pStyle w:val="SectionBody"/>
        <w:rPr>
          <w:color w:val="auto"/>
        </w:rPr>
      </w:pPr>
      <w:r w:rsidRPr="00885FEC">
        <w:rPr>
          <w:color w:val="auto"/>
        </w:rPr>
        <w:t xml:space="preserve">Notwithstanding any other provisions of this Constitution and except as otherwise provided in this section, all property subject to ad valorem taxation shall be assessed at </w:t>
      </w:r>
      <w:r w:rsidR="006A208C" w:rsidRPr="00885FEC">
        <w:rPr>
          <w:color w:val="auto"/>
        </w:rPr>
        <w:t>60</w:t>
      </w:r>
      <w:r w:rsidRPr="00885FEC">
        <w:rPr>
          <w:color w:val="auto"/>
        </w:rPr>
        <w:t xml:space="preserve"> percent of its value, as directed to be ascertained in this section, except that the Legislature may</w:t>
      </w:r>
      <w:r w:rsidR="006A208C" w:rsidRPr="00885FEC">
        <w:rPr>
          <w:color w:val="auto"/>
        </w:rPr>
        <w:t>,</w:t>
      </w:r>
      <w:r w:rsidRPr="00885FEC">
        <w:rPr>
          <w:color w:val="auto"/>
        </w:rPr>
        <w:t xml:space="preserve"> from time to time, by general law agreed to by two</w:t>
      </w:r>
      <w:r w:rsidR="00653ADB" w:rsidRPr="00885FEC">
        <w:rPr>
          <w:color w:val="auto"/>
        </w:rPr>
        <w:t>-</w:t>
      </w:r>
      <w:r w:rsidRPr="00885FEC">
        <w:rPr>
          <w:color w:val="auto"/>
        </w:rPr>
        <w:t xml:space="preserve">thirds of the members elected to each house, establish a higher percentage for the purposes of this paragraph, which percentage shall be uniform as to all classes of property defined in section one of this article, but not more than </w:t>
      </w:r>
      <w:r w:rsidR="006A208C" w:rsidRPr="00885FEC">
        <w:rPr>
          <w:color w:val="auto"/>
        </w:rPr>
        <w:t>100</w:t>
      </w:r>
      <w:r w:rsidRPr="00885FEC">
        <w:rPr>
          <w:color w:val="auto"/>
        </w:rPr>
        <w:t xml:space="preserve"> percent of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value.</w:t>
      </w:r>
    </w:p>
    <w:p w14:paraId="4136542D" w14:textId="77777777" w:rsidR="001014F7" w:rsidRPr="00885FEC" w:rsidRDefault="00AA0D0C" w:rsidP="00AA0D0C">
      <w:pPr>
        <w:pStyle w:val="SectionBody"/>
        <w:rPr>
          <w:color w:val="auto"/>
        </w:rPr>
      </w:pPr>
      <w:r w:rsidRPr="00885FEC">
        <w:rPr>
          <w:color w:val="auto"/>
        </w:rPr>
        <w:t xml:space="preserve">Notwithstanding the foregoing, for </w:t>
      </w:r>
      <w:r w:rsidR="006A208C" w:rsidRPr="00885FEC">
        <w:rPr>
          <w:color w:val="auto"/>
        </w:rPr>
        <w:t xml:space="preserve">July 1,1982 </w:t>
      </w:r>
      <w:r w:rsidRPr="00885FEC">
        <w:rPr>
          <w:color w:val="auto"/>
        </w:rPr>
        <w:t xml:space="preserve">and </w:t>
      </w:r>
      <w:r w:rsidR="00E97A92" w:rsidRPr="00885FEC">
        <w:rPr>
          <w:color w:val="auto"/>
        </w:rPr>
        <w:t xml:space="preserve">the first day of </w:t>
      </w:r>
      <w:r w:rsidRPr="00885FEC">
        <w:rPr>
          <w:color w:val="auto"/>
        </w:rPr>
        <w:t xml:space="preserve">July of each year thereafter until the values may be fixed </w:t>
      </w:r>
      <w:proofErr w:type="gramStart"/>
      <w:r w:rsidRPr="00885FEC">
        <w:rPr>
          <w:color w:val="auto"/>
        </w:rPr>
        <w:t>as a result of</w:t>
      </w:r>
      <w:proofErr w:type="gramEnd"/>
      <w:r w:rsidRPr="00885FEC">
        <w:rPr>
          <w:color w:val="auto"/>
        </w:rPr>
        <w:t xml:space="preserve"> the first statewide reappraisal hereinafter required, assessments shall be made under the provisions of current statutory law, which is </w:t>
      </w:r>
      <w:r w:rsidRPr="00885FEC">
        <w:rPr>
          <w:color w:val="auto"/>
        </w:rPr>
        <w:lastRenderedPageBreak/>
        <w:t xml:space="preserve">hereby validated for that purpose until and unless amended by the Legislature.  Assessment and taxation in accord with this section </w:t>
      </w:r>
      <w:r w:rsidRPr="00885FEC">
        <w:rPr>
          <w:strike/>
          <w:color w:val="auto"/>
        </w:rPr>
        <w:t>shall be deemed to be</w:t>
      </w:r>
      <w:r w:rsidRPr="00885FEC">
        <w:rPr>
          <w:color w:val="auto"/>
        </w:rPr>
        <w:t xml:space="preserve"> </w:t>
      </w:r>
      <w:r w:rsidRPr="00885FEC">
        <w:rPr>
          <w:color w:val="auto"/>
          <w:u w:val="single"/>
        </w:rPr>
        <w:t>is</w:t>
      </w:r>
      <w:r w:rsidRPr="00885FEC">
        <w:rPr>
          <w:color w:val="auto"/>
        </w:rPr>
        <w:t xml:space="preserve"> equal and uniform for all purposes.</w:t>
      </w:r>
    </w:p>
    <w:p w14:paraId="5C4812BF" w14:textId="77777777" w:rsidR="001014F7" w:rsidRPr="00885FEC" w:rsidRDefault="00AA0D0C" w:rsidP="00933E6C">
      <w:pPr>
        <w:pStyle w:val="PartHeading"/>
        <w:suppressLineNumbers w:val="0"/>
        <w:rPr>
          <w:i/>
          <w:color w:val="auto"/>
        </w:rPr>
      </w:pPr>
      <w:r w:rsidRPr="00885FEC">
        <w:rPr>
          <w:i/>
          <w:color w:val="auto"/>
        </w:rPr>
        <w:t xml:space="preserve">Subsection B </w:t>
      </w:r>
      <w:r w:rsidR="00AC7A16" w:rsidRPr="00885FEC">
        <w:rPr>
          <w:i/>
          <w:color w:val="auto"/>
        </w:rPr>
        <w:t>—</w:t>
      </w:r>
      <w:r w:rsidRPr="00885FEC">
        <w:rPr>
          <w:i/>
          <w:color w:val="auto"/>
        </w:rPr>
        <w:t xml:space="preserve"> Determination of Value</w:t>
      </w:r>
    </w:p>
    <w:p w14:paraId="5403FF67" w14:textId="143BAA96" w:rsidR="001014F7" w:rsidRPr="00885FEC" w:rsidRDefault="00AA0D0C" w:rsidP="00AA0D0C">
      <w:pPr>
        <w:pStyle w:val="SectionBody"/>
        <w:rPr>
          <w:color w:val="auto"/>
        </w:rPr>
      </w:pPr>
      <w:r w:rsidRPr="00885FEC">
        <w:rPr>
          <w:color w:val="auto"/>
        </w:rPr>
        <w:t xml:space="preserve">The Legislature shall provide by general law for periodic statewide reappraisal of all property, which reappraisal shall be related for all property to a specified base year which, as to each such reappraisal, shall be uniform for each appraisal for all classes of property and all counties. In such law, the Legislature shall provide for consideration of: (1) Trends in market values over a fixed period of years prior to the base year; (2) the location of the property; and (3) such other factors and methods as it may determine. </w:t>
      </w:r>
      <w:r w:rsidRPr="00885FEC">
        <w:rPr>
          <w:strike/>
          <w:color w:val="auto"/>
        </w:rPr>
        <w:t>Provided, That</w:t>
      </w:r>
      <w:r w:rsidRPr="00885FEC">
        <w:rPr>
          <w:color w:val="auto"/>
        </w:rPr>
        <w:t xml:space="preserve"> With respect to reappraisal of all property upon the base year of </w:t>
      </w:r>
      <w:r w:rsidR="00C936C4" w:rsidRPr="00885FEC">
        <w:rPr>
          <w:color w:val="auto"/>
        </w:rPr>
        <w:t>1980</w:t>
      </w:r>
      <w:r w:rsidRPr="00885FEC">
        <w:rPr>
          <w:color w:val="auto"/>
        </w:rPr>
        <w:t xml:space="preserve">, such reappraisals are deemed to be valid and in compliance with this section. </w:t>
      </w:r>
      <w:r w:rsidRPr="00885FEC">
        <w:rPr>
          <w:strike/>
          <w:color w:val="auto"/>
        </w:rPr>
        <w:t>Provided, however, That</w:t>
      </w:r>
      <w:r w:rsidRPr="00885FEC">
        <w:rPr>
          <w:color w:val="auto"/>
        </w:rPr>
        <w:t xml:space="preserve"> </w:t>
      </w:r>
      <w:r w:rsidRPr="00885FEC">
        <w:rPr>
          <w:color w:val="auto"/>
          <w:u w:val="single"/>
        </w:rPr>
        <w:t>However,</w:t>
      </w:r>
      <w:r w:rsidRPr="00885FEC">
        <w:rPr>
          <w:color w:val="auto"/>
        </w:rPr>
        <w:t xml:space="preserve"> with respect to farm property, as defined</w:t>
      </w:r>
      <w:r w:rsidR="00C936C4" w:rsidRPr="00885FEC">
        <w:rPr>
          <w:color w:val="auto"/>
        </w:rPr>
        <w:t>,</w:t>
      </w:r>
      <w:r w:rsidRPr="00885FEC">
        <w:rPr>
          <w:color w:val="auto"/>
        </w:rPr>
        <w:t xml:space="preserve"> from time to time</w:t>
      </w:r>
      <w:r w:rsidR="00C936C4" w:rsidRPr="00885FEC">
        <w:rPr>
          <w:color w:val="auto"/>
        </w:rPr>
        <w:t>,</w:t>
      </w:r>
      <w:r w:rsidRPr="00885FEC">
        <w:rPr>
          <w:color w:val="auto"/>
        </w:rPr>
        <w:t xml:space="preserve"> by the Legislature by general law, the determination of value shall be according to its fair and reasonable value for farming purposes, as may be defined by general law.</w:t>
      </w:r>
    </w:p>
    <w:p w14:paraId="386A0057" w14:textId="3F0FD95B" w:rsidR="001014F7" w:rsidRPr="00885FEC" w:rsidRDefault="00AA0D0C" w:rsidP="00AA0D0C">
      <w:pPr>
        <w:pStyle w:val="SectionBody"/>
        <w:rPr>
          <w:color w:val="auto"/>
        </w:rPr>
      </w:pPr>
      <w:r w:rsidRPr="00885FEC">
        <w:rPr>
          <w:color w:val="auto"/>
        </w:rPr>
        <w:t>The results of each statewide appraisal shall</w:t>
      </w:r>
      <w:r w:rsidR="00C936C4" w:rsidRPr="00885FEC">
        <w:rPr>
          <w:color w:val="auto"/>
        </w:rPr>
        <w:t>,</w:t>
      </w:r>
      <w:r w:rsidRPr="00885FEC">
        <w:rPr>
          <w:color w:val="auto"/>
        </w:rPr>
        <w:t xml:space="preserve"> upon completion</w:t>
      </w:r>
      <w:r w:rsidR="00C936C4" w:rsidRPr="00885FEC">
        <w:rPr>
          <w:color w:val="auto"/>
        </w:rPr>
        <w:t>,</w:t>
      </w:r>
      <w:r w:rsidRPr="00885FEC">
        <w:rPr>
          <w:color w:val="auto"/>
        </w:rPr>
        <w:t xml:space="preserve"> be certified and published and errors therein may be corrected, all as provided by general law. The first such statewide appraisal shall be completed, certified and published on or before </w:t>
      </w:r>
      <w:r w:rsidR="008147E8" w:rsidRPr="00885FEC">
        <w:rPr>
          <w:color w:val="auto"/>
        </w:rPr>
        <w:t>March</w:t>
      </w:r>
      <w:r w:rsidR="00C936C4" w:rsidRPr="00885FEC">
        <w:rPr>
          <w:color w:val="auto"/>
        </w:rPr>
        <w:t xml:space="preserve"> 31,</w:t>
      </w:r>
      <w:r w:rsidR="008147E8" w:rsidRPr="00885FEC">
        <w:rPr>
          <w:color w:val="auto"/>
        </w:rPr>
        <w:t xml:space="preserve"> </w:t>
      </w:r>
      <w:r w:rsidR="00C936C4" w:rsidRPr="00885FEC">
        <w:rPr>
          <w:color w:val="auto"/>
        </w:rPr>
        <w:t>1985,</w:t>
      </w:r>
      <w:r w:rsidRPr="00885FEC">
        <w:rPr>
          <w:color w:val="auto"/>
        </w:rPr>
        <w:t xml:space="preserve"> for use when directed by the Legislature.</w:t>
      </w:r>
    </w:p>
    <w:p w14:paraId="559BCEFD" w14:textId="1B0C8D1C" w:rsidR="00075C20" w:rsidRPr="00885FEC" w:rsidRDefault="00AA0D0C" w:rsidP="00AA0D0C">
      <w:pPr>
        <w:pStyle w:val="SectionBody"/>
        <w:rPr>
          <w:color w:val="auto"/>
        </w:rPr>
      </w:pPr>
      <w:r w:rsidRPr="00885FEC">
        <w:rPr>
          <w:color w:val="auto"/>
        </w:rPr>
        <w:t xml:space="preserve">The Legislature shall further prescribe by general law the manner in which each statewide reappraisal shall be employed to establish the value of the various separately assessed parcels or interests in parcels of real property and various items of personal property subject to ad valorem property taxation, the methods by which increases and reductions in value subsequent to the base year of each statewide reappraisal shall be ascertained, </w:t>
      </w:r>
      <w:r w:rsidR="006B7489" w:rsidRPr="00885FEC">
        <w:rPr>
          <w:color w:val="auto"/>
        </w:rPr>
        <w:t>a</w:t>
      </w:r>
      <w:r w:rsidRPr="00885FEC">
        <w:rPr>
          <w:color w:val="auto"/>
        </w:rPr>
        <w:t>nd require the enforcement thereof.</w:t>
      </w:r>
    </w:p>
    <w:p w14:paraId="5560A164" w14:textId="77777777" w:rsidR="001014F7" w:rsidRPr="00885FEC" w:rsidRDefault="00AA0D0C" w:rsidP="00933E6C">
      <w:pPr>
        <w:pStyle w:val="PartHeading"/>
        <w:suppressLineNumbers w:val="0"/>
        <w:rPr>
          <w:i/>
          <w:color w:val="auto"/>
        </w:rPr>
      </w:pPr>
      <w:r w:rsidRPr="00885FEC">
        <w:rPr>
          <w:i/>
          <w:color w:val="auto"/>
        </w:rPr>
        <w:t xml:space="preserve">Subsection C </w:t>
      </w:r>
      <w:r w:rsidR="00AC7A16" w:rsidRPr="00885FEC">
        <w:rPr>
          <w:i/>
          <w:color w:val="auto"/>
        </w:rPr>
        <w:t>—</w:t>
      </w:r>
      <w:r w:rsidRPr="00885FEC">
        <w:rPr>
          <w:i/>
          <w:color w:val="auto"/>
        </w:rPr>
        <w:t xml:space="preserve"> General Homestead Exemption</w:t>
      </w:r>
    </w:p>
    <w:p w14:paraId="771C5F3A" w14:textId="0FE6624F" w:rsidR="00075C20" w:rsidRPr="00885FEC" w:rsidRDefault="00AA0D0C" w:rsidP="00AA0D0C">
      <w:pPr>
        <w:pStyle w:val="SectionBody"/>
        <w:rPr>
          <w:color w:val="auto"/>
        </w:rPr>
      </w:pPr>
      <w:r w:rsidRPr="00885FEC">
        <w:rPr>
          <w:color w:val="auto"/>
        </w:rPr>
        <w:lastRenderedPageBreak/>
        <w:t xml:space="preserve">Notwithstanding any other provisions of this Constitution to the contrary, the first </w:t>
      </w:r>
      <w:r w:rsidRPr="00885FEC">
        <w:rPr>
          <w:strike/>
          <w:color w:val="auto"/>
        </w:rPr>
        <w:t xml:space="preserve">twenty </w:t>
      </w:r>
      <w:r w:rsidR="00A948E2" w:rsidRPr="00885FEC">
        <w:rPr>
          <w:strike/>
          <w:color w:val="auto"/>
        </w:rPr>
        <w:t>thousand dollars</w:t>
      </w:r>
      <w:r w:rsidR="00A948E2" w:rsidRPr="00885FEC">
        <w:rPr>
          <w:color w:val="auto"/>
        </w:rPr>
        <w:t xml:space="preserve"> </w:t>
      </w:r>
      <w:r w:rsidR="000A3114" w:rsidRPr="00885FEC">
        <w:rPr>
          <w:color w:val="auto"/>
          <w:u w:val="single"/>
        </w:rPr>
        <w:t>$</w:t>
      </w:r>
      <w:r w:rsidR="004F5C37" w:rsidRPr="00885FEC">
        <w:rPr>
          <w:color w:val="auto"/>
          <w:u w:val="single"/>
        </w:rPr>
        <w:t>5</w:t>
      </w:r>
      <w:r w:rsidR="000A3114" w:rsidRPr="00885FEC">
        <w:rPr>
          <w:color w:val="auto"/>
          <w:u w:val="single"/>
        </w:rPr>
        <w:t>0,000</w:t>
      </w:r>
      <w:r w:rsidR="000A3114" w:rsidRPr="00885FEC">
        <w:rPr>
          <w:color w:val="auto"/>
        </w:rPr>
        <w:t xml:space="preserve"> </w:t>
      </w:r>
      <w:r w:rsidRPr="00885FEC">
        <w:rPr>
          <w:color w:val="auto"/>
        </w:rPr>
        <w:t xml:space="preserve">of assessed valuation of any real property, or of personal property in the form of a mobile home, used exclusively for residential purposes and occupied by the owner or one of the owners thereof as his </w:t>
      </w:r>
      <w:r w:rsidRPr="00885FEC">
        <w:rPr>
          <w:color w:val="auto"/>
          <w:u w:val="single"/>
        </w:rPr>
        <w:t>or her</w:t>
      </w:r>
      <w:r w:rsidRPr="00885FEC">
        <w:rPr>
          <w:color w:val="auto"/>
        </w:rPr>
        <w:t xml:space="preserve"> residence who is a citizen of this state and who is </w:t>
      </w:r>
      <w:r w:rsidR="00C936C4" w:rsidRPr="00885FEC">
        <w:rPr>
          <w:color w:val="auto"/>
        </w:rPr>
        <w:t>65</w:t>
      </w:r>
      <w:r w:rsidRPr="00885FEC">
        <w:rPr>
          <w:color w:val="auto"/>
        </w:rPr>
        <w:t xml:space="preserve"> years of age or older or is permanently and totally disabled as that term may be defined by the Legislature, shall be exempt from ad valorem property taxation, subject to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requirements, limitations</w:t>
      </w:r>
      <w:r w:rsidR="00720F6B" w:rsidRPr="00885FEC">
        <w:rPr>
          <w:color w:val="auto"/>
        </w:rPr>
        <w:t>,</w:t>
      </w:r>
      <w:r w:rsidRPr="00885FEC">
        <w:rPr>
          <w:color w:val="auto"/>
        </w:rPr>
        <w:t xml:space="preserve"> and conditions as shall be prescribed by general law.</w:t>
      </w:r>
    </w:p>
    <w:p w14:paraId="167E3579" w14:textId="055809B4" w:rsidR="00075C20" w:rsidRPr="00885FEC" w:rsidRDefault="00AA0D0C" w:rsidP="00AA0D0C">
      <w:pPr>
        <w:pStyle w:val="SectionBody"/>
        <w:rPr>
          <w:color w:val="auto"/>
        </w:rPr>
      </w:pPr>
      <w:r w:rsidRPr="00885FEC">
        <w:rPr>
          <w:color w:val="auto"/>
        </w:rPr>
        <w:t xml:space="preserve">Notwithstanding any other provision of this Constitution to the contrary, the Legislature </w:t>
      </w:r>
      <w:r w:rsidRPr="00885FEC">
        <w:rPr>
          <w:strike/>
          <w:color w:val="auto"/>
        </w:rPr>
        <w:t>shall have the authority</w:t>
      </w:r>
      <w:r w:rsidR="00A948E2" w:rsidRPr="00885FEC">
        <w:rPr>
          <w:strike/>
          <w:color w:val="auto"/>
        </w:rPr>
        <w:t xml:space="preserve"> to</w:t>
      </w:r>
      <w:r w:rsidRPr="00885FEC">
        <w:rPr>
          <w:color w:val="auto"/>
        </w:rPr>
        <w:t xml:space="preserve"> </w:t>
      </w:r>
      <w:r w:rsidR="00A948E2" w:rsidRPr="00885FEC">
        <w:rPr>
          <w:color w:val="auto"/>
          <w:u w:val="single"/>
        </w:rPr>
        <w:t>may</w:t>
      </w:r>
      <w:r w:rsidR="00A948E2" w:rsidRPr="00885FEC">
        <w:rPr>
          <w:color w:val="auto"/>
        </w:rPr>
        <w:t xml:space="preserve"> </w:t>
      </w:r>
      <w:r w:rsidRPr="00885FEC">
        <w:rPr>
          <w:color w:val="auto"/>
        </w:rPr>
        <w:t xml:space="preserve">provide by general law for an exemption from ad valorem property taxation in an amount not to exceed the first </w:t>
      </w:r>
      <w:r w:rsidR="00A948E2" w:rsidRPr="00885FEC">
        <w:rPr>
          <w:strike/>
          <w:color w:val="auto"/>
        </w:rPr>
        <w:t>twenty thousand dollars</w:t>
      </w:r>
      <w:r w:rsidR="00853D1A" w:rsidRPr="00885FEC">
        <w:rPr>
          <w:color w:val="auto"/>
        </w:rPr>
        <w:t xml:space="preserve"> </w:t>
      </w:r>
      <w:r w:rsidR="0098359E" w:rsidRPr="00885FEC">
        <w:rPr>
          <w:color w:val="auto"/>
          <w:u w:val="single"/>
        </w:rPr>
        <w:t>$</w:t>
      </w:r>
      <w:r w:rsidR="004F5C37" w:rsidRPr="00885FEC">
        <w:rPr>
          <w:color w:val="auto"/>
          <w:u w:val="single"/>
        </w:rPr>
        <w:t>5</w:t>
      </w:r>
      <w:r w:rsidR="0098359E" w:rsidRPr="00885FEC">
        <w:rPr>
          <w:color w:val="auto"/>
          <w:u w:val="single"/>
        </w:rPr>
        <w:t>0,000</w:t>
      </w:r>
      <w:r w:rsidR="0098359E" w:rsidRPr="00885FEC">
        <w:rPr>
          <w:color w:val="auto"/>
        </w:rPr>
        <w:t xml:space="preserve"> </w:t>
      </w:r>
      <w:r w:rsidRPr="00885FEC">
        <w:rPr>
          <w:color w:val="auto"/>
        </w:rPr>
        <w:t xml:space="preserve">of value of any real property, or of personal property in the form of a mobile home, used exclusively for residential purposes and occupied by the owner or one of the owners thereof as his </w:t>
      </w:r>
      <w:r w:rsidRPr="00885FEC">
        <w:rPr>
          <w:color w:val="auto"/>
          <w:u w:val="single"/>
        </w:rPr>
        <w:t>or her</w:t>
      </w:r>
      <w:r w:rsidRPr="00885FEC">
        <w:rPr>
          <w:color w:val="auto"/>
        </w:rPr>
        <w:t xml:space="preserve"> residence who is a citizen of this state, and who is under </w:t>
      </w:r>
      <w:r w:rsidR="00853D1A" w:rsidRPr="00885FEC">
        <w:rPr>
          <w:color w:val="auto"/>
        </w:rPr>
        <w:t xml:space="preserve">65 </w:t>
      </w:r>
      <w:r w:rsidRPr="00885FEC">
        <w:rPr>
          <w:color w:val="auto"/>
        </w:rPr>
        <w:t xml:space="preserve">years of age and not totally and permanently disabled.  </w:t>
      </w:r>
      <w:r w:rsidRPr="00885FEC">
        <w:rPr>
          <w:strike/>
          <w:color w:val="auto"/>
        </w:rPr>
        <w:t>Provided, That</w:t>
      </w:r>
      <w:r w:rsidRPr="00885FEC">
        <w:rPr>
          <w:color w:val="auto"/>
        </w:rPr>
        <w:t xml:space="preserve"> </w:t>
      </w:r>
      <w:r w:rsidR="002B50EC" w:rsidRPr="00885FEC">
        <w:rPr>
          <w:color w:val="auto"/>
        </w:rPr>
        <w:t>U</w:t>
      </w:r>
      <w:r w:rsidRPr="00885FEC">
        <w:rPr>
          <w:color w:val="auto"/>
        </w:rPr>
        <w:t xml:space="preserve">pon enactment of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general law, this exemption shall only apply to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property in any county in which the property was appraised at its value as of January</w:t>
      </w:r>
      <w:r w:rsidR="00853D1A" w:rsidRPr="00885FEC">
        <w:rPr>
          <w:color w:val="auto"/>
        </w:rPr>
        <w:t xml:space="preserve"> 1</w:t>
      </w:r>
      <w:r w:rsidR="00004A01" w:rsidRPr="00885FEC">
        <w:rPr>
          <w:color w:val="auto"/>
        </w:rPr>
        <w:t xml:space="preserve">, </w:t>
      </w:r>
      <w:r w:rsidR="00853D1A" w:rsidRPr="00885FEC">
        <w:rPr>
          <w:color w:val="auto"/>
        </w:rPr>
        <w:t>1980,</w:t>
      </w:r>
      <w:r w:rsidRPr="00885FEC">
        <w:rPr>
          <w:color w:val="auto"/>
        </w:rPr>
        <w:t xml:space="preserve"> or thereafter, as determined by the Legislature, and this exemption shall be phased in over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period of time not to exceed five years from the date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property was so appraised, or </w:t>
      </w:r>
      <w:r w:rsidRPr="00885FEC">
        <w:rPr>
          <w:strike/>
          <w:color w:val="auto"/>
        </w:rPr>
        <w:t>such</w:t>
      </w:r>
      <w:r w:rsidRPr="00885FEC">
        <w:rPr>
          <w:color w:val="auto"/>
        </w:rPr>
        <w:t xml:space="preserve"> longer time as the Legislature may determine by general law.  </w:t>
      </w:r>
      <w:r w:rsidRPr="00885FEC">
        <w:rPr>
          <w:strike/>
          <w:color w:val="auto"/>
        </w:rPr>
        <w:t>Provided, however, That</w:t>
      </w:r>
      <w:r w:rsidRPr="00885FEC">
        <w:rPr>
          <w:color w:val="auto"/>
        </w:rPr>
        <w:t xml:space="preserve"> </w:t>
      </w:r>
      <w:proofErr w:type="gramStart"/>
      <w:r w:rsidRPr="00885FEC">
        <w:rPr>
          <w:color w:val="auto"/>
        </w:rPr>
        <w:t>In</w:t>
      </w:r>
      <w:proofErr w:type="gramEnd"/>
      <w:r w:rsidRPr="00885FEC">
        <w:rPr>
          <w:color w:val="auto"/>
        </w:rPr>
        <w:t xml:space="preserve"> no event </w:t>
      </w:r>
      <w:r w:rsidRPr="00885FEC">
        <w:rPr>
          <w:strike/>
          <w:color w:val="auto"/>
        </w:rPr>
        <w:t>shall</w:t>
      </w:r>
      <w:r w:rsidRPr="00885FEC">
        <w:rPr>
          <w:color w:val="auto"/>
        </w:rPr>
        <w:t xml:space="preserve"> </w:t>
      </w:r>
      <w:r w:rsidR="00310D04" w:rsidRPr="00885FEC">
        <w:rPr>
          <w:color w:val="auto"/>
          <w:u w:val="single"/>
        </w:rPr>
        <w:t>is</w:t>
      </w:r>
      <w:r w:rsidR="00310D04" w:rsidRPr="00885FEC">
        <w:rPr>
          <w:color w:val="auto"/>
        </w:rPr>
        <w:t xml:space="preserve"> </w:t>
      </w:r>
      <w:r w:rsidRPr="00885FEC">
        <w:rPr>
          <w:color w:val="auto"/>
        </w:rPr>
        <w:t xml:space="preserve">any one person and his or her spouse, or one homestead </w:t>
      </w:r>
      <w:r w:rsidRPr="00885FEC">
        <w:rPr>
          <w:strike/>
          <w:color w:val="auto"/>
        </w:rPr>
        <w:t>be</w:t>
      </w:r>
      <w:r w:rsidRPr="00885FEC">
        <w:rPr>
          <w:color w:val="auto"/>
        </w:rPr>
        <w:t xml:space="preserve"> entitled to more than one exemption under these provisions.  </w:t>
      </w:r>
      <w:r w:rsidRPr="00885FEC">
        <w:rPr>
          <w:strike/>
          <w:color w:val="auto"/>
        </w:rPr>
        <w:t>Provided further, That</w:t>
      </w:r>
      <w:r w:rsidRPr="00885FEC">
        <w:rPr>
          <w:color w:val="auto"/>
        </w:rPr>
        <w:t xml:space="preserve"> </w:t>
      </w:r>
      <w:r w:rsidRPr="00885FEC">
        <w:rPr>
          <w:color w:val="auto"/>
          <w:u w:val="single"/>
        </w:rPr>
        <w:t>In addition,</w:t>
      </w:r>
      <w:r w:rsidRPr="00885FEC">
        <w:rPr>
          <w:color w:val="auto"/>
        </w:rPr>
        <w:t xml:space="preserve"> these provisions are subject to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requirements, limitations</w:t>
      </w:r>
      <w:r w:rsidR="00720F6B" w:rsidRPr="00885FEC">
        <w:rPr>
          <w:color w:val="auto"/>
        </w:rPr>
        <w:t>,</w:t>
      </w:r>
      <w:r w:rsidRPr="00885FEC">
        <w:rPr>
          <w:color w:val="auto"/>
        </w:rPr>
        <w:t xml:space="preserve"> and conditions as shall be prescribed by general law.</w:t>
      </w:r>
    </w:p>
    <w:p w14:paraId="02D6311C" w14:textId="77777777" w:rsidR="00075C20" w:rsidRPr="00885FEC" w:rsidRDefault="00AA0D0C" w:rsidP="00AA0D0C">
      <w:pPr>
        <w:pStyle w:val="SectionBody"/>
        <w:rPr>
          <w:color w:val="auto"/>
        </w:rPr>
      </w:pPr>
      <w:r w:rsidRPr="00885FEC">
        <w:rPr>
          <w:color w:val="auto"/>
        </w:rPr>
        <w:t xml:space="preserve">The Legislature </w:t>
      </w:r>
      <w:r w:rsidRPr="00885FEC">
        <w:rPr>
          <w:strike/>
          <w:color w:val="auto"/>
        </w:rPr>
        <w:t>shall have</w:t>
      </w:r>
      <w:r w:rsidRPr="00885FEC">
        <w:rPr>
          <w:color w:val="auto"/>
        </w:rPr>
        <w:t xml:space="preserve"> </w:t>
      </w:r>
      <w:proofErr w:type="gramStart"/>
      <w:r w:rsidRPr="00885FEC">
        <w:rPr>
          <w:color w:val="auto"/>
          <w:u w:val="single"/>
        </w:rPr>
        <w:t>has</w:t>
      </w:r>
      <w:proofErr w:type="gramEnd"/>
      <w:r w:rsidRPr="00885FEC">
        <w:rPr>
          <w:color w:val="auto"/>
        </w:rPr>
        <w:t xml:space="preserve"> the authority to provide by general law for property tax relief to citizens of this state who are tenants of residential or farm property.</w:t>
      </w:r>
    </w:p>
    <w:p w14:paraId="6E26C3F4" w14:textId="77777777" w:rsidR="00075C20" w:rsidRPr="00885FEC" w:rsidRDefault="00AA0D0C" w:rsidP="00933E6C">
      <w:pPr>
        <w:pStyle w:val="PartHeading"/>
        <w:suppressLineNumbers w:val="0"/>
        <w:rPr>
          <w:i/>
          <w:color w:val="auto"/>
        </w:rPr>
      </w:pPr>
      <w:r w:rsidRPr="00885FEC">
        <w:rPr>
          <w:i/>
          <w:color w:val="auto"/>
        </w:rPr>
        <w:t xml:space="preserve">Subsection D </w:t>
      </w:r>
      <w:r w:rsidR="00AC7A16" w:rsidRPr="00885FEC">
        <w:rPr>
          <w:i/>
          <w:color w:val="auto"/>
        </w:rPr>
        <w:t>—</w:t>
      </w:r>
      <w:r w:rsidRPr="00885FEC">
        <w:rPr>
          <w:i/>
          <w:color w:val="auto"/>
        </w:rPr>
        <w:t xml:space="preserve"> Additional Limitations on Value</w:t>
      </w:r>
    </w:p>
    <w:p w14:paraId="60385E1A" w14:textId="7A5A3607" w:rsidR="00A74B34" w:rsidRPr="00885FEC" w:rsidRDefault="00AA0D0C" w:rsidP="00AA0D0C">
      <w:pPr>
        <w:pStyle w:val="SectionBody"/>
        <w:rPr>
          <w:color w:val="auto"/>
        </w:rPr>
      </w:pPr>
      <w:r w:rsidRPr="00885FEC">
        <w:rPr>
          <w:color w:val="auto"/>
        </w:rPr>
        <w:t xml:space="preserve">With respect to the first statewide reappraisal, pursuant to this section, the resulting </w:t>
      </w:r>
      <w:r w:rsidRPr="00885FEC">
        <w:rPr>
          <w:color w:val="auto"/>
        </w:rPr>
        <w:lastRenderedPageBreak/>
        <w:t xml:space="preserve">increase in value in </w:t>
      </w:r>
      <w:proofErr w:type="gramStart"/>
      <w:r w:rsidRPr="00885FEC">
        <w:rPr>
          <w:color w:val="auto"/>
        </w:rPr>
        <w:t>each and every</w:t>
      </w:r>
      <w:proofErr w:type="gramEnd"/>
      <w:r w:rsidRPr="00885FEC">
        <w:rPr>
          <w:color w:val="auto"/>
        </w:rPr>
        <w:t xml:space="preserve"> parcel of land or interest therein and various items of personal property subject to ad valorem property taxation over and above the previously assessed value shall be allocated over a period of </w:t>
      </w:r>
      <w:r w:rsidRPr="00885FEC">
        <w:rPr>
          <w:strike/>
          <w:color w:val="auto"/>
        </w:rPr>
        <w:t>ten</w:t>
      </w:r>
      <w:r w:rsidRPr="00885FEC">
        <w:rPr>
          <w:color w:val="auto"/>
        </w:rPr>
        <w:t xml:space="preserve"> </w:t>
      </w:r>
      <w:r w:rsidR="00A948E2" w:rsidRPr="00885FEC">
        <w:rPr>
          <w:color w:val="auto"/>
          <w:u w:val="single"/>
        </w:rPr>
        <w:t>10</w:t>
      </w:r>
      <w:r w:rsidR="00A948E2" w:rsidRPr="00885FEC">
        <w:rPr>
          <w:color w:val="auto"/>
        </w:rPr>
        <w:t xml:space="preserve"> </w:t>
      </w:r>
      <w:r w:rsidRPr="00885FEC">
        <w:rPr>
          <w:color w:val="auto"/>
        </w:rPr>
        <w:t>years in equal amounts annually.</w:t>
      </w:r>
      <w:r w:rsidR="00075C20" w:rsidRPr="00885FEC">
        <w:rPr>
          <w:color w:val="auto"/>
        </w:rPr>
        <w:t xml:space="preserve"> </w:t>
      </w:r>
      <w:r w:rsidRPr="00885FEC">
        <w:rPr>
          <w:color w:val="auto"/>
        </w:rPr>
        <w:t>The Legislature may by general law also provide for the phasing in of any subsequent statewide reappraisal of property.</w:t>
      </w:r>
    </w:p>
    <w:p w14:paraId="6D7F02F4" w14:textId="77777777" w:rsidR="00A74B34" w:rsidRPr="00885FEC" w:rsidRDefault="00AA0D0C" w:rsidP="00933E6C">
      <w:pPr>
        <w:pStyle w:val="PartHeading"/>
        <w:suppressLineNumbers w:val="0"/>
        <w:rPr>
          <w:i/>
          <w:color w:val="auto"/>
        </w:rPr>
      </w:pPr>
      <w:r w:rsidRPr="00885FEC">
        <w:rPr>
          <w:i/>
          <w:color w:val="auto"/>
        </w:rPr>
        <w:t xml:space="preserve">Subsection E </w:t>
      </w:r>
      <w:r w:rsidR="00AC7A16" w:rsidRPr="00885FEC">
        <w:rPr>
          <w:i/>
          <w:color w:val="auto"/>
        </w:rPr>
        <w:t>—</w:t>
      </w:r>
      <w:r w:rsidRPr="00885FEC">
        <w:rPr>
          <w:i/>
          <w:color w:val="auto"/>
        </w:rPr>
        <w:t xml:space="preserve"> Levies for Free Schools</w:t>
      </w:r>
    </w:p>
    <w:p w14:paraId="3CA13FFB" w14:textId="77777777" w:rsidR="00075C20" w:rsidRPr="00885FEC" w:rsidRDefault="00AA0D0C" w:rsidP="00AA0D0C">
      <w:pPr>
        <w:pStyle w:val="SectionBody"/>
        <w:rPr>
          <w:color w:val="auto"/>
        </w:rPr>
      </w:pPr>
      <w:r w:rsidRPr="00885FEC">
        <w:rPr>
          <w:color w:val="auto"/>
        </w:rPr>
        <w:t xml:space="preserve">In equalizing the support of free schools provided by state and local taxes, the Legislature may require that the local school districts levy all or any portion of the maximum levies allowed under section one of this article which has been allocated to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local school districts.</w:t>
      </w:r>
    </w:p>
    <w:p w14:paraId="1120450C" w14:textId="2C82E42C" w:rsidR="00A74B34" w:rsidRPr="00885FEC" w:rsidRDefault="00AA0D0C" w:rsidP="00AA0D0C">
      <w:pPr>
        <w:pStyle w:val="SectionBody"/>
        <w:rPr>
          <w:color w:val="auto"/>
        </w:rPr>
      </w:pPr>
      <w:r w:rsidRPr="00885FEC">
        <w:rPr>
          <w:color w:val="auto"/>
        </w:rPr>
        <w:t xml:space="preserve">Within the limits of the maximum levies permitted for excess levies for schools or better schools in sections one and ten of this article, the Legislature may, in lieu of the exercise of such powers by the local school districts as heretofore provided, submit to the voters, by general law, a statewide excess levy, and if it </w:t>
      </w:r>
      <w:r w:rsidRPr="00885FEC">
        <w:rPr>
          <w:strike/>
          <w:color w:val="auto"/>
        </w:rPr>
        <w:t>be</w:t>
      </w:r>
      <w:r w:rsidRPr="00885FEC">
        <w:rPr>
          <w:color w:val="auto"/>
        </w:rPr>
        <w:t xml:space="preserve"> </w:t>
      </w:r>
      <w:r w:rsidRPr="00885FEC">
        <w:rPr>
          <w:color w:val="auto"/>
          <w:u w:val="single"/>
        </w:rPr>
        <w:t>is</w:t>
      </w:r>
      <w:r w:rsidRPr="00885FEC">
        <w:rPr>
          <w:color w:val="auto"/>
        </w:rPr>
        <w:t xml:space="preserve"> approved by the required number of voters, impose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levy, subject however to all the limitations and requirements for the approval of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levies as in the case of a district levy. The law submitting the question to the voters shall provide, upon approval of the levy by the voters, for the assumption of the obligation of any local excess levies for schools then in force theretofore authorized by the voters of a local taxing unit to the extent of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excess levies imposed by the state and </w:t>
      </w:r>
      <w:proofErr w:type="gramStart"/>
      <w:r w:rsidRPr="00885FEC">
        <w:rPr>
          <w:color w:val="auto"/>
        </w:rPr>
        <w:t>so as to</w:t>
      </w:r>
      <w:proofErr w:type="gramEnd"/>
      <w:r w:rsidRPr="00885FEC">
        <w:rPr>
          <w:color w:val="auto"/>
        </w:rPr>
        <w:t xml:space="preserve"> avoid double taxation of those local districts. The Legislature may also by general law reserve to the school districts </w:t>
      </w:r>
      <w:r w:rsidRPr="00885FEC">
        <w:rPr>
          <w:strike/>
          <w:color w:val="auto"/>
        </w:rPr>
        <w:t>such</w:t>
      </w:r>
      <w:r w:rsidRPr="00885FEC">
        <w:rPr>
          <w:color w:val="auto"/>
        </w:rPr>
        <w:t xml:space="preserve"> </w:t>
      </w:r>
      <w:r w:rsidRPr="00885FEC">
        <w:rPr>
          <w:color w:val="auto"/>
          <w:u w:val="single"/>
        </w:rPr>
        <w:t>the</w:t>
      </w:r>
      <w:r w:rsidRPr="00885FEC">
        <w:rPr>
          <w:color w:val="auto"/>
        </w:rPr>
        <w:t xml:space="preserve"> portions of the power to lay authorized excess levies as it may deem appropriate to enable local school districts to provide educational services which are not required to be furnished or supported by the state. If a statewide excess levy for the support of free schools is approved by the required majority, the revenue from such a statewide excess levy shall be deposited in </w:t>
      </w:r>
      <w:r w:rsidR="00486F23" w:rsidRPr="00885FEC">
        <w:rPr>
          <w:color w:val="auto"/>
        </w:rPr>
        <w:t>the State Treasury</w:t>
      </w:r>
      <w:r w:rsidRPr="00885FEC">
        <w:rPr>
          <w:color w:val="auto"/>
        </w:rPr>
        <w:t xml:space="preserve"> and be allocated first for the local obligations assumed and thereafter for </w:t>
      </w:r>
      <w:r w:rsidRPr="00885FEC">
        <w:rPr>
          <w:strike/>
          <w:color w:val="auto"/>
        </w:rPr>
        <w:t>such</w:t>
      </w:r>
      <w:r w:rsidRPr="00885FEC">
        <w:rPr>
          <w:color w:val="auto"/>
        </w:rPr>
        <w:t xml:space="preserve"> </w:t>
      </w:r>
      <w:r w:rsidR="00F7588B" w:rsidRPr="00885FEC">
        <w:rPr>
          <w:color w:val="auto"/>
          <w:u w:val="single"/>
        </w:rPr>
        <w:t>the</w:t>
      </w:r>
      <w:r w:rsidR="00F7588B" w:rsidRPr="00885FEC">
        <w:rPr>
          <w:color w:val="auto"/>
        </w:rPr>
        <w:t xml:space="preserve"> </w:t>
      </w:r>
      <w:r w:rsidRPr="00885FEC">
        <w:rPr>
          <w:color w:val="auto"/>
        </w:rPr>
        <w:t>part of the state effort to support free schools, by appropriation or as the law submitting the levy to the voters shall require, as the case may be.</w:t>
      </w:r>
    </w:p>
    <w:p w14:paraId="1E058E11" w14:textId="77777777" w:rsidR="00A74B34" w:rsidRPr="00885FEC" w:rsidRDefault="00AA0D0C" w:rsidP="00AA0D0C">
      <w:pPr>
        <w:pStyle w:val="SectionBody"/>
        <w:rPr>
          <w:color w:val="auto"/>
        </w:rPr>
      </w:pPr>
      <w:r w:rsidRPr="00885FEC">
        <w:rPr>
          <w:color w:val="auto"/>
        </w:rPr>
        <w:t xml:space="preserve">The defeat of any such proposed statewide excess levy for school purposes </w:t>
      </w:r>
      <w:r w:rsidRPr="00885FEC">
        <w:rPr>
          <w:strike/>
          <w:color w:val="auto"/>
        </w:rPr>
        <w:t>shall</w:t>
      </w:r>
      <w:r w:rsidRPr="00885FEC">
        <w:rPr>
          <w:color w:val="auto"/>
        </w:rPr>
        <w:t xml:space="preserve"> </w:t>
      </w:r>
      <w:r w:rsidRPr="00885FEC">
        <w:rPr>
          <w:color w:val="auto"/>
          <w:u w:val="single"/>
        </w:rPr>
        <w:t>does</w:t>
      </w:r>
      <w:r w:rsidRPr="00885FEC">
        <w:rPr>
          <w:color w:val="auto"/>
        </w:rPr>
        <w:t xml:space="preserve"> </w:t>
      </w:r>
      <w:r w:rsidRPr="00885FEC">
        <w:rPr>
          <w:color w:val="auto"/>
        </w:rPr>
        <w:lastRenderedPageBreak/>
        <w:t xml:space="preserve">not in any way abrogate or impair any local existing excess levy for </w:t>
      </w:r>
      <w:r w:rsidRPr="00885FEC">
        <w:rPr>
          <w:strike/>
          <w:color w:val="auto"/>
        </w:rPr>
        <w:t>such</w:t>
      </w:r>
      <w:r w:rsidRPr="00885FEC">
        <w:rPr>
          <w:color w:val="auto"/>
        </w:rPr>
        <w:t xml:space="preserve"> </w:t>
      </w:r>
      <w:r w:rsidRPr="00885FEC">
        <w:rPr>
          <w:color w:val="auto"/>
          <w:u w:val="single"/>
        </w:rPr>
        <w:t>that</w:t>
      </w:r>
      <w:r w:rsidRPr="00885FEC">
        <w:rPr>
          <w:color w:val="auto"/>
        </w:rPr>
        <w:t xml:space="preserve"> purpose nor prevent the adoption of any future local excess levy for </w:t>
      </w:r>
      <w:r w:rsidRPr="00885FEC">
        <w:rPr>
          <w:strike/>
          <w:color w:val="auto"/>
        </w:rPr>
        <w:t>such</w:t>
      </w:r>
      <w:r w:rsidRPr="00885FEC">
        <w:rPr>
          <w:color w:val="auto"/>
        </w:rPr>
        <w:t xml:space="preserve"> </w:t>
      </w:r>
      <w:r w:rsidRPr="00885FEC">
        <w:rPr>
          <w:color w:val="auto"/>
          <w:u w:val="single"/>
        </w:rPr>
        <w:t>that</w:t>
      </w:r>
      <w:r w:rsidRPr="00885FEC">
        <w:rPr>
          <w:color w:val="auto"/>
        </w:rPr>
        <w:t xml:space="preserve"> purpose.</w:t>
      </w:r>
    </w:p>
    <w:p w14:paraId="5627D833" w14:textId="77777777" w:rsidR="00A74B34" w:rsidRPr="00885FEC" w:rsidRDefault="00AA0D0C" w:rsidP="00933E6C">
      <w:pPr>
        <w:pStyle w:val="PartHeading"/>
        <w:suppressLineNumbers w:val="0"/>
        <w:rPr>
          <w:i/>
          <w:color w:val="auto"/>
        </w:rPr>
      </w:pPr>
      <w:r w:rsidRPr="00885FEC">
        <w:rPr>
          <w:i/>
          <w:color w:val="auto"/>
        </w:rPr>
        <w:t xml:space="preserve">Subsection F </w:t>
      </w:r>
      <w:r w:rsidR="00AC7A16" w:rsidRPr="00885FEC">
        <w:rPr>
          <w:i/>
          <w:color w:val="auto"/>
        </w:rPr>
        <w:t>—</w:t>
      </w:r>
      <w:r w:rsidRPr="00885FEC">
        <w:rPr>
          <w:i/>
          <w:color w:val="auto"/>
        </w:rPr>
        <w:t xml:space="preserve"> Implementation</w:t>
      </w:r>
    </w:p>
    <w:p w14:paraId="519DF4F1" w14:textId="5AF64A5F" w:rsidR="00967CD6" w:rsidRPr="00885FEC" w:rsidRDefault="00AA0D0C" w:rsidP="00AA0D0C">
      <w:pPr>
        <w:pStyle w:val="SectionBody"/>
        <w:rPr>
          <w:color w:val="auto"/>
        </w:rPr>
      </w:pPr>
      <w:r w:rsidRPr="00885FEC">
        <w:rPr>
          <w:color w:val="auto"/>
        </w:rPr>
        <w:t xml:space="preserve">In the event of any inconsistency between any of the provisions of this section and other provisions of this Constitution, the provisions of this section shall prevail. The Legislature shall have plenary power to provide by general law for the equitable application of this article and, as to taxes to be assessed prior to the first statewide reappraisal, to make </w:t>
      </w:r>
      <w:r w:rsidRPr="00885FEC">
        <w:rPr>
          <w:strike/>
          <w:color w:val="auto"/>
        </w:rPr>
        <w:t>such</w:t>
      </w:r>
      <w:r w:rsidRPr="00885FEC">
        <w:rPr>
          <w:color w:val="auto"/>
        </w:rPr>
        <w:t xml:space="preserve"> </w:t>
      </w:r>
      <w:r w:rsidR="00F7588B" w:rsidRPr="00885FEC">
        <w:rPr>
          <w:color w:val="auto"/>
          <w:u w:val="single"/>
        </w:rPr>
        <w:t>the</w:t>
      </w:r>
      <w:r w:rsidR="00F7588B" w:rsidRPr="00885FEC">
        <w:rPr>
          <w:color w:val="auto"/>
        </w:rPr>
        <w:t xml:space="preserve"> </w:t>
      </w:r>
      <w:r w:rsidRPr="00885FEC">
        <w:rPr>
          <w:color w:val="auto"/>
        </w:rPr>
        <w:t>laws retroactive to July</w:t>
      </w:r>
      <w:r w:rsidR="00853D1A" w:rsidRPr="00885FEC">
        <w:rPr>
          <w:color w:val="auto"/>
        </w:rPr>
        <w:t xml:space="preserve"> 1</w:t>
      </w:r>
      <w:r w:rsidR="00925B77" w:rsidRPr="00885FEC">
        <w:rPr>
          <w:color w:val="auto"/>
        </w:rPr>
        <w:t xml:space="preserve">, </w:t>
      </w:r>
      <w:r w:rsidR="00853D1A" w:rsidRPr="00885FEC">
        <w:rPr>
          <w:color w:val="auto"/>
        </w:rPr>
        <w:t>1982</w:t>
      </w:r>
      <w:r w:rsidRPr="00885FEC">
        <w:rPr>
          <w:color w:val="auto"/>
        </w:rPr>
        <w:t>, or thereafter.</w:t>
      </w:r>
    </w:p>
    <w:p w14:paraId="33CAA847" w14:textId="01CFCAAA" w:rsidR="00967CD6" w:rsidRPr="00885FEC" w:rsidRDefault="00967CD6" w:rsidP="008736AA">
      <w:pPr>
        <w:pStyle w:val="SectionBody"/>
        <w:rPr>
          <w:color w:val="auto"/>
        </w:rPr>
      </w:pPr>
      <w:r w:rsidRPr="00885FEC">
        <w:rPr>
          <w:i/>
          <w:iCs/>
          <w:color w:val="auto"/>
        </w:rPr>
        <w:t>Resolved further</w:t>
      </w:r>
      <w:r w:rsidRPr="00885FEC">
        <w:rPr>
          <w:color w:val="auto"/>
        </w:rPr>
        <w:t xml:space="preserve">, That in accordance with the provisions of article eleven, chapter three of the Code of West Virginia, 1931, as amended, </w:t>
      </w:r>
      <w:r w:rsidR="0089285E" w:rsidRPr="00885FEC">
        <w:rPr>
          <w:color w:val="auto"/>
        </w:rPr>
        <w:t>such</w:t>
      </w:r>
      <w:r w:rsidR="00F7588B" w:rsidRPr="00885FEC">
        <w:rPr>
          <w:color w:val="auto"/>
        </w:rPr>
        <w:t xml:space="preserve"> </w:t>
      </w:r>
      <w:r w:rsidRPr="00885FEC">
        <w:rPr>
          <w:color w:val="auto"/>
        </w:rPr>
        <w:t xml:space="preserve">amendment is hereby numbered </w:t>
      </w:r>
      <w:r w:rsidR="00DB5968" w:rsidRPr="00885FEC">
        <w:rPr>
          <w:color w:val="auto"/>
        </w:rPr>
        <w:t>"</w:t>
      </w:r>
      <w:r w:rsidR="00B42441" w:rsidRPr="00885FEC">
        <w:rPr>
          <w:color w:val="auto"/>
        </w:rPr>
        <w:t>Amendment No. 1</w:t>
      </w:r>
      <w:r w:rsidR="00DB5968" w:rsidRPr="00885FEC">
        <w:rPr>
          <w:color w:val="auto"/>
        </w:rPr>
        <w:t>"</w:t>
      </w:r>
      <w:r w:rsidR="00B42441" w:rsidRPr="00885FEC">
        <w:rPr>
          <w:color w:val="auto"/>
        </w:rPr>
        <w:t xml:space="preserve"> and designated as the </w:t>
      </w:r>
      <w:r w:rsidR="00DB5968" w:rsidRPr="00885FEC">
        <w:rPr>
          <w:color w:val="auto"/>
        </w:rPr>
        <w:t>"</w:t>
      </w:r>
      <w:sdt>
        <w:sdtPr>
          <w:rPr>
            <w:rStyle w:val="SectionBodyChar"/>
            <w:color w:val="auto"/>
          </w:rPr>
          <w:id w:val="-667473165"/>
          <w:placeholder>
            <w:docPart w:val="665622FB9931465B8882DDD991344004"/>
          </w:placeholder>
          <w15:appearance w15:val="hidden"/>
        </w:sdtPr>
        <w:sdtEndPr>
          <w:rPr>
            <w:rStyle w:val="DefaultParagraphFont"/>
          </w:rPr>
        </w:sdtEndPr>
        <w:sdtContent>
          <w:r w:rsidR="009C2622" w:rsidRPr="00885FEC">
            <w:rPr>
              <w:rStyle w:val="SectionBodyChar"/>
              <w:color w:val="auto"/>
            </w:rPr>
            <w:t>Homestead Exemption Increase Amendment</w:t>
          </w:r>
        </w:sdtContent>
      </w:sdt>
      <w:r w:rsidR="00DB5968" w:rsidRPr="00885FEC">
        <w:rPr>
          <w:color w:val="auto"/>
        </w:rPr>
        <w:t>"</w:t>
      </w:r>
      <w:r w:rsidR="00B42441" w:rsidRPr="00885FEC">
        <w:rPr>
          <w:color w:val="auto"/>
        </w:rPr>
        <w:t xml:space="preserve"> and the purpose of the proposed amendment is summarized as follows:</w:t>
      </w:r>
      <w:r w:rsidR="0089285E" w:rsidRPr="00885FEC">
        <w:rPr>
          <w:color w:val="auto"/>
        </w:rPr>
        <w:t xml:space="preserve"> </w:t>
      </w:r>
      <w:r w:rsidR="00DB5968" w:rsidRPr="00885FEC">
        <w:rPr>
          <w:color w:val="auto"/>
        </w:rPr>
        <w:t>"</w:t>
      </w:r>
      <w:sdt>
        <w:sdtPr>
          <w:rPr>
            <w:rStyle w:val="SectionBodyChar"/>
            <w:color w:val="auto"/>
          </w:rPr>
          <w:id w:val="-1488015404"/>
          <w:placeholder>
            <w:docPart w:val="A61CAE6D84E94FE8A58E45F9E0AF8E58"/>
          </w:placeholder>
          <w15:appearance w15:val="hidden"/>
        </w:sdtPr>
        <w:sdtEndPr>
          <w:rPr>
            <w:rStyle w:val="DefaultParagraphFont"/>
          </w:rPr>
        </w:sdtEndPr>
        <w:sdtContent>
          <w:r w:rsidR="009C2622" w:rsidRPr="00885FEC">
            <w:rPr>
              <w:rStyle w:val="SectionBodyChar"/>
              <w:color w:val="auto"/>
            </w:rPr>
            <w:t xml:space="preserve">The purpose of this amendment is to </w:t>
          </w:r>
          <w:r w:rsidR="0098359E" w:rsidRPr="00885FEC">
            <w:rPr>
              <w:color w:val="auto"/>
            </w:rPr>
            <w:t>change the language relating to the amount of the Homestead Exemption from "the first $20,000" to " the first $</w:t>
          </w:r>
          <w:r w:rsidR="004F5C37" w:rsidRPr="00885FEC">
            <w:rPr>
              <w:color w:val="auto"/>
            </w:rPr>
            <w:t>5</w:t>
          </w:r>
          <w:r w:rsidR="0098359E" w:rsidRPr="00885FEC">
            <w:rPr>
              <w:color w:val="auto"/>
            </w:rPr>
            <w:t xml:space="preserve">0,000" of </w:t>
          </w:r>
          <w:r w:rsidR="004F5C37" w:rsidRPr="00885FEC">
            <w:rPr>
              <w:color w:val="auto"/>
            </w:rPr>
            <w:t xml:space="preserve">property eligible for </w:t>
          </w:r>
          <w:r w:rsidR="0098359E" w:rsidRPr="00885FEC">
            <w:rPr>
              <w:color w:val="auto"/>
            </w:rPr>
            <w:t>the Homestead Exemption</w:t>
          </w:r>
          <w:r w:rsidR="009C2622" w:rsidRPr="00885FEC">
            <w:rPr>
              <w:rStyle w:val="SectionBodyChar"/>
              <w:color w:val="auto"/>
            </w:rPr>
            <w:t>.</w:t>
          </w:r>
        </w:sdtContent>
      </w:sdt>
      <w:r w:rsidR="00DB5968" w:rsidRPr="00885FEC">
        <w:rPr>
          <w:color w:val="auto"/>
        </w:rPr>
        <w:t>"</w:t>
      </w:r>
    </w:p>
    <w:p w14:paraId="0F8C8796" w14:textId="07E7481A" w:rsidR="006865E9" w:rsidRPr="00885FEC" w:rsidRDefault="00CF1DCA" w:rsidP="006865E9">
      <w:pPr>
        <w:pStyle w:val="Note"/>
        <w:rPr>
          <w:color w:val="auto"/>
        </w:rPr>
      </w:pPr>
      <w:r w:rsidRPr="00885FEC">
        <w:rPr>
          <w:color w:val="auto"/>
        </w:rPr>
        <w:t>NOTE: The</w:t>
      </w:r>
      <w:r w:rsidR="00BF65C2" w:rsidRPr="00885FEC">
        <w:rPr>
          <w:color w:val="auto"/>
        </w:rPr>
        <w:t xml:space="preserve"> purpose of this</w:t>
      </w:r>
      <w:r w:rsidR="00D92700" w:rsidRPr="00885FEC">
        <w:rPr>
          <w:color w:val="auto"/>
        </w:rPr>
        <w:t xml:space="preserve"> resolution</w:t>
      </w:r>
      <w:r w:rsidR="00BF65C2" w:rsidRPr="00885FEC">
        <w:rPr>
          <w:color w:val="auto"/>
        </w:rPr>
        <w:t xml:space="preserve"> is to </w:t>
      </w:r>
      <w:r w:rsidR="00A948E2" w:rsidRPr="00885FEC">
        <w:rPr>
          <w:color w:val="auto"/>
        </w:rPr>
        <w:t xml:space="preserve">change the language relating to the </w:t>
      </w:r>
      <w:r w:rsidR="00DB5968" w:rsidRPr="00885FEC">
        <w:rPr>
          <w:color w:val="auto"/>
        </w:rPr>
        <w:t xml:space="preserve">amount of the </w:t>
      </w:r>
      <w:r w:rsidR="00A948E2" w:rsidRPr="00885FEC">
        <w:rPr>
          <w:color w:val="auto"/>
        </w:rPr>
        <w:t xml:space="preserve">Homestead Exemption from "the first $20,000" to </w:t>
      </w:r>
      <w:r w:rsidR="0098359E" w:rsidRPr="00885FEC">
        <w:rPr>
          <w:color w:val="auto"/>
        </w:rPr>
        <w:t>" the first $</w:t>
      </w:r>
      <w:r w:rsidR="004F5C37" w:rsidRPr="00885FEC">
        <w:rPr>
          <w:color w:val="auto"/>
        </w:rPr>
        <w:t>5</w:t>
      </w:r>
      <w:r w:rsidR="0098359E" w:rsidRPr="00885FEC">
        <w:rPr>
          <w:color w:val="auto"/>
        </w:rPr>
        <w:t xml:space="preserve">0,000" of </w:t>
      </w:r>
      <w:r w:rsidR="004F5C37" w:rsidRPr="00885FEC">
        <w:rPr>
          <w:color w:val="auto"/>
        </w:rPr>
        <w:t>property eligible for the</w:t>
      </w:r>
      <w:r w:rsidR="00370F7A" w:rsidRPr="00885FEC">
        <w:rPr>
          <w:color w:val="auto"/>
        </w:rPr>
        <w:t xml:space="preserve"> </w:t>
      </w:r>
      <w:r w:rsidR="0098359E" w:rsidRPr="00885FEC">
        <w:rPr>
          <w:color w:val="auto"/>
        </w:rPr>
        <w:t>H</w:t>
      </w:r>
      <w:r w:rsidR="00370F7A" w:rsidRPr="00885FEC">
        <w:rPr>
          <w:color w:val="auto"/>
        </w:rPr>
        <w:t xml:space="preserve">omestead </w:t>
      </w:r>
      <w:r w:rsidR="0098359E" w:rsidRPr="00885FEC">
        <w:rPr>
          <w:color w:val="auto"/>
        </w:rPr>
        <w:t>E</w:t>
      </w:r>
      <w:r w:rsidR="00370F7A" w:rsidRPr="00885FEC">
        <w:rPr>
          <w:color w:val="auto"/>
        </w:rPr>
        <w:t>xemption</w:t>
      </w:r>
      <w:r w:rsidR="00071D82" w:rsidRPr="00885FEC">
        <w:rPr>
          <w:color w:val="auto"/>
        </w:rPr>
        <w:t>.</w:t>
      </w:r>
    </w:p>
    <w:p w14:paraId="1D3A476F" w14:textId="7FF827F0" w:rsidR="006865E9" w:rsidRPr="00885FEC" w:rsidRDefault="00AE48A0" w:rsidP="00AE48A0">
      <w:pPr>
        <w:pStyle w:val="Note"/>
        <w:rPr>
          <w:color w:val="auto"/>
        </w:rPr>
      </w:pPr>
      <w:r w:rsidRPr="00885FEC">
        <w:rPr>
          <w:color w:val="auto"/>
        </w:rPr>
        <w:t>Strike-throughs indicate language that would be stricken from a heading or the present law</w:t>
      </w:r>
      <w:r w:rsidR="00693EDE" w:rsidRPr="00885FEC">
        <w:rPr>
          <w:color w:val="auto"/>
        </w:rPr>
        <w:t>,</w:t>
      </w:r>
      <w:r w:rsidRPr="00885FEC">
        <w:rPr>
          <w:color w:val="auto"/>
        </w:rPr>
        <w:t xml:space="preserve"> and underscoring indicates new language that would be added.</w:t>
      </w:r>
    </w:p>
    <w:sectPr w:rsidR="006865E9" w:rsidRPr="00885FEC" w:rsidSect="00105A9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B7F0D" w14:textId="77777777" w:rsidR="00304814" w:rsidRPr="00B844FE" w:rsidRDefault="00304814" w:rsidP="00B844FE">
      <w:r>
        <w:separator/>
      </w:r>
    </w:p>
  </w:endnote>
  <w:endnote w:type="continuationSeparator" w:id="0">
    <w:p w14:paraId="240CA2B0" w14:textId="77777777" w:rsidR="00304814" w:rsidRPr="00B844FE" w:rsidRDefault="0030481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CA31F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BEBAE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A6B45E" w14:textId="77777777" w:rsidR="002A0269" w:rsidRDefault="00DF199D" w:rsidP="00DF199D">
        <w:pPr>
          <w:pStyle w:val="Footer"/>
          <w:jc w:val="center"/>
        </w:pPr>
        <w:r>
          <w:fldChar w:fldCharType="begin"/>
        </w:r>
        <w:r>
          <w:instrText xml:space="preserve"> PAGE   \* MERGEFORMAT </w:instrText>
        </w:r>
        <w:r>
          <w:fldChar w:fldCharType="separate"/>
        </w:r>
        <w:r w:rsidR="004B39C7">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DF69C" w14:textId="77777777" w:rsidR="00645A7C" w:rsidRDefault="00645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E8FCD" w14:textId="77777777" w:rsidR="00304814" w:rsidRPr="00B844FE" w:rsidRDefault="00304814" w:rsidP="00B844FE">
      <w:r>
        <w:separator/>
      </w:r>
    </w:p>
  </w:footnote>
  <w:footnote w:type="continuationSeparator" w:id="0">
    <w:p w14:paraId="29382838" w14:textId="77777777" w:rsidR="00304814" w:rsidRPr="00B844FE" w:rsidRDefault="0030481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BB727" w14:textId="77777777" w:rsidR="002A0269" w:rsidRPr="00B844FE" w:rsidRDefault="002A0269" w:rsidP="00E110F2">
    <w:pPr>
      <w:pStyle w:val="Header"/>
      <w:ind w:firstLine="720"/>
    </w:pPr>
    <w:r w:rsidRPr="00B844FE">
      <w:ptab w:relativeTo="margin" w:alignment="left" w:leader="none"/>
    </w:r>
    <w:sdt>
      <w:sdtPr>
        <w:id w:val="-556240388"/>
        <w:placeholder>
          <w:docPart w:val="A32B5D58BCF24176A3A7AD1B81EC843C"/>
        </w:placeholder>
        <w:temporary/>
        <w:showingPlcHdr/>
        <w15:appearance w15:val="hidden"/>
      </w:sdtPr>
      <w:sdtEndPr/>
      <w:sdtContent>
        <w:r w:rsidR="00DF07B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E9160" w14:textId="3ECFC647" w:rsidR="00C33014" w:rsidRPr="00C33014" w:rsidRDefault="00A64397" w:rsidP="00C33014">
    <w:pPr>
      <w:pStyle w:val="HeaderStyle"/>
    </w:pPr>
    <w:proofErr w:type="spellStart"/>
    <w:r>
      <w:t>Intr</w:t>
    </w:r>
    <w:proofErr w:type="spellEnd"/>
    <w:r>
      <w:t xml:space="preserve"> </w:t>
    </w:r>
    <w:r w:rsidR="00876A06">
      <w:t>HJR</w:t>
    </w:r>
    <w:r w:rsidR="00AC7A16" w:rsidRPr="002A0269">
      <w:ptab w:relativeTo="margin" w:alignment="center" w:leader="none"/>
    </w:r>
    <w:r w:rsidR="00C33014" w:rsidRPr="002A0269">
      <w:ptab w:relativeTo="margin" w:alignment="center" w:leader="none"/>
    </w:r>
    <w:r w:rsidR="00C33014">
      <w:tab/>
    </w:r>
    <w:sdt>
      <w:sdtPr>
        <w:alias w:val="CBD Number"/>
        <w:tag w:val="CBD Number"/>
        <w:id w:val="-70744081"/>
        <w:placeholder>
          <w:docPart w:val="C93F087447DE440987EC25C955BA5E2B"/>
        </w:placeholder>
        <w:text/>
      </w:sdtPr>
      <w:sdtEndPr/>
      <w:sdtContent>
        <w:r w:rsidR="002144EB" w:rsidRPr="001F2644">
          <w:t>20</w:t>
        </w:r>
        <w:r w:rsidR="00B518DC">
          <w:t>2</w:t>
        </w:r>
        <w:r w:rsidR="00013648">
          <w:t>5R1189</w:t>
        </w:r>
      </w:sdtContent>
    </w:sdt>
  </w:p>
  <w:p w14:paraId="73DBF94C"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D83C" w14:textId="4351DDC1" w:rsidR="00E110F2" w:rsidRPr="00C33014" w:rsidRDefault="00F4281C" w:rsidP="00E110F2">
    <w:pPr>
      <w:pStyle w:val="HeaderStyl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35363063">
    <w:abstractNumId w:val="0"/>
  </w:num>
  <w:num w:numId="2" w16cid:durableId="927007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24C"/>
    <w:rsid w:val="00004A01"/>
    <w:rsid w:val="0000526A"/>
    <w:rsid w:val="00013648"/>
    <w:rsid w:val="00014AF9"/>
    <w:rsid w:val="00043478"/>
    <w:rsid w:val="000601B3"/>
    <w:rsid w:val="000610DB"/>
    <w:rsid w:val="00071D82"/>
    <w:rsid w:val="00075C20"/>
    <w:rsid w:val="00085D22"/>
    <w:rsid w:val="00097E1F"/>
    <w:rsid w:val="000A3114"/>
    <w:rsid w:val="000A55E8"/>
    <w:rsid w:val="000A659D"/>
    <w:rsid w:val="000B2F1D"/>
    <w:rsid w:val="000C3DD9"/>
    <w:rsid w:val="000C5C77"/>
    <w:rsid w:val="000D29AA"/>
    <w:rsid w:val="0010070F"/>
    <w:rsid w:val="001014F7"/>
    <w:rsid w:val="00105A9F"/>
    <w:rsid w:val="00117AF3"/>
    <w:rsid w:val="00140AEC"/>
    <w:rsid w:val="0015112E"/>
    <w:rsid w:val="001552E7"/>
    <w:rsid w:val="00162E7D"/>
    <w:rsid w:val="0016775C"/>
    <w:rsid w:val="001714B4"/>
    <w:rsid w:val="001A4867"/>
    <w:rsid w:val="001B287A"/>
    <w:rsid w:val="001C0B11"/>
    <w:rsid w:val="001C279E"/>
    <w:rsid w:val="001C33D2"/>
    <w:rsid w:val="001C3ADF"/>
    <w:rsid w:val="001D459E"/>
    <w:rsid w:val="001E5533"/>
    <w:rsid w:val="0020505C"/>
    <w:rsid w:val="002144EB"/>
    <w:rsid w:val="002364EC"/>
    <w:rsid w:val="0025091E"/>
    <w:rsid w:val="00252E79"/>
    <w:rsid w:val="002607E4"/>
    <w:rsid w:val="00262BA1"/>
    <w:rsid w:val="0027011C"/>
    <w:rsid w:val="002716EB"/>
    <w:rsid w:val="00274200"/>
    <w:rsid w:val="00283D69"/>
    <w:rsid w:val="00293C2F"/>
    <w:rsid w:val="002A0269"/>
    <w:rsid w:val="002A2C61"/>
    <w:rsid w:val="002B50EC"/>
    <w:rsid w:val="002C07F8"/>
    <w:rsid w:val="002C479C"/>
    <w:rsid w:val="002D3A04"/>
    <w:rsid w:val="002E0D42"/>
    <w:rsid w:val="00303684"/>
    <w:rsid w:val="00304814"/>
    <w:rsid w:val="00310D04"/>
    <w:rsid w:val="00314854"/>
    <w:rsid w:val="003148CE"/>
    <w:rsid w:val="0035015D"/>
    <w:rsid w:val="003517EB"/>
    <w:rsid w:val="00370F7A"/>
    <w:rsid w:val="003956BF"/>
    <w:rsid w:val="003B7F33"/>
    <w:rsid w:val="003F193B"/>
    <w:rsid w:val="003F20BB"/>
    <w:rsid w:val="00402EF7"/>
    <w:rsid w:val="004041AC"/>
    <w:rsid w:val="00421AF5"/>
    <w:rsid w:val="00421EF4"/>
    <w:rsid w:val="00484227"/>
    <w:rsid w:val="00486965"/>
    <w:rsid w:val="00486F23"/>
    <w:rsid w:val="004A0246"/>
    <w:rsid w:val="004B39C7"/>
    <w:rsid w:val="004B7D14"/>
    <w:rsid w:val="004C13DD"/>
    <w:rsid w:val="004D6888"/>
    <w:rsid w:val="004E3441"/>
    <w:rsid w:val="004E5A46"/>
    <w:rsid w:val="004F5C37"/>
    <w:rsid w:val="005146AC"/>
    <w:rsid w:val="005203ED"/>
    <w:rsid w:val="005452CE"/>
    <w:rsid w:val="005916D8"/>
    <w:rsid w:val="005917AA"/>
    <w:rsid w:val="005A5366"/>
    <w:rsid w:val="005B3FC8"/>
    <w:rsid w:val="005E5268"/>
    <w:rsid w:val="00606611"/>
    <w:rsid w:val="00635EAE"/>
    <w:rsid w:val="00637E73"/>
    <w:rsid w:val="00645A7C"/>
    <w:rsid w:val="00653ADB"/>
    <w:rsid w:val="006865E9"/>
    <w:rsid w:val="00691F3E"/>
    <w:rsid w:val="00693EDE"/>
    <w:rsid w:val="0069456F"/>
    <w:rsid w:val="00694BFB"/>
    <w:rsid w:val="006A106B"/>
    <w:rsid w:val="006A208C"/>
    <w:rsid w:val="006B7489"/>
    <w:rsid w:val="006C624C"/>
    <w:rsid w:val="006D06D6"/>
    <w:rsid w:val="006D4036"/>
    <w:rsid w:val="006E40EB"/>
    <w:rsid w:val="00711509"/>
    <w:rsid w:val="00720F6B"/>
    <w:rsid w:val="00730DED"/>
    <w:rsid w:val="00763A03"/>
    <w:rsid w:val="0076627D"/>
    <w:rsid w:val="007B55C5"/>
    <w:rsid w:val="007D113E"/>
    <w:rsid w:val="007D1DFC"/>
    <w:rsid w:val="007F1CF5"/>
    <w:rsid w:val="0080542D"/>
    <w:rsid w:val="008147E8"/>
    <w:rsid w:val="00834EDE"/>
    <w:rsid w:val="00847314"/>
    <w:rsid w:val="0085234E"/>
    <w:rsid w:val="00853D1A"/>
    <w:rsid w:val="008736AA"/>
    <w:rsid w:val="00876A06"/>
    <w:rsid w:val="00885FEC"/>
    <w:rsid w:val="0089285E"/>
    <w:rsid w:val="008A4942"/>
    <w:rsid w:val="008D275D"/>
    <w:rsid w:val="008F3A39"/>
    <w:rsid w:val="008F4D19"/>
    <w:rsid w:val="00907BDE"/>
    <w:rsid w:val="0091799C"/>
    <w:rsid w:val="00925B77"/>
    <w:rsid w:val="00933E6C"/>
    <w:rsid w:val="009562B5"/>
    <w:rsid w:val="009570AB"/>
    <w:rsid w:val="00957AA4"/>
    <w:rsid w:val="00967CD6"/>
    <w:rsid w:val="00974D36"/>
    <w:rsid w:val="00980327"/>
    <w:rsid w:val="0098359E"/>
    <w:rsid w:val="009C2622"/>
    <w:rsid w:val="009D4595"/>
    <w:rsid w:val="009E6B10"/>
    <w:rsid w:val="009F1067"/>
    <w:rsid w:val="009F5959"/>
    <w:rsid w:val="00A21D3F"/>
    <w:rsid w:val="00A264EC"/>
    <w:rsid w:val="00A31E01"/>
    <w:rsid w:val="00A32F66"/>
    <w:rsid w:val="00A527AD"/>
    <w:rsid w:val="00A63AB4"/>
    <w:rsid w:val="00A64397"/>
    <w:rsid w:val="00A718CF"/>
    <w:rsid w:val="00A71E34"/>
    <w:rsid w:val="00A74B34"/>
    <w:rsid w:val="00A773C9"/>
    <w:rsid w:val="00A948E2"/>
    <w:rsid w:val="00AA0D0C"/>
    <w:rsid w:val="00AB4311"/>
    <w:rsid w:val="00AC640C"/>
    <w:rsid w:val="00AC7A16"/>
    <w:rsid w:val="00AD4D72"/>
    <w:rsid w:val="00AE48A0"/>
    <w:rsid w:val="00AE58F1"/>
    <w:rsid w:val="00B16F25"/>
    <w:rsid w:val="00B24422"/>
    <w:rsid w:val="00B31FA4"/>
    <w:rsid w:val="00B42441"/>
    <w:rsid w:val="00B5188A"/>
    <w:rsid w:val="00B518DC"/>
    <w:rsid w:val="00B548EC"/>
    <w:rsid w:val="00B80C20"/>
    <w:rsid w:val="00B844FE"/>
    <w:rsid w:val="00B84B74"/>
    <w:rsid w:val="00B952E1"/>
    <w:rsid w:val="00B966B1"/>
    <w:rsid w:val="00BB016F"/>
    <w:rsid w:val="00BC562B"/>
    <w:rsid w:val="00BD198A"/>
    <w:rsid w:val="00BF4B6A"/>
    <w:rsid w:val="00BF65C2"/>
    <w:rsid w:val="00C32FC4"/>
    <w:rsid w:val="00C33014"/>
    <w:rsid w:val="00C33434"/>
    <w:rsid w:val="00C34869"/>
    <w:rsid w:val="00C42EB6"/>
    <w:rsid w:val="00C54051"/>
    <w:rsid w:val="00C650F3"/>
    <w:rsid w:val="00C85096"/>
    <w:rsid w:val="00C936C4"/>
    <w:rsid w:val="00CA2C0E"/>
    <w:rsid w:val="00CA61A6"/>
    <w:rsid w:val="00CB20EF"/>
    <w:rsid w:val="00CC55E9"/>
    <w:rsid w:val="00CD12CB"/>
    <w:rsid w:val="00CD36CF"/>
    <w:rsid w:val="00CE2AA5"/>
    <w:rsid w:val="00CE565F"/>
    <w:rsid w:val="00CF04A3"/>
    <w:rsid w:val="00CF1DCA"/>
    <w:rsid w:val="00D02C80"/>
    <w:rsid w:val="00D048D0"/>
    <w:rsid w:val="00D057B4"/>
    <w:rsid w:val="00D05999"/>
    <w:rsid w:val="00D073E4"/>
    <w:rsid w:val="00D074B3"/>
    <w:rsid w:val="00D10585"/>
    <w:rsid w:val="00D579FC"/>
    <w:rsid w:val="00D92700"/>
    <w:rsid w:val="00DB5968"/>
    <w:rsid w:val="00DE526B"/>
    <w:rsid w:val="00DF07BA"/>
    <w:rsid w:val="00DF199D"/>
    <w:rsid w:val="00E01542"/>
    <w:rsid w:val="00E110F2"/>
    <w:rsid w:val="00E154E7"/>
    <w:rsid w:val="00E22741"/>
    <w:rsid w:val="00E3610A"/>
    <w:rsid w:val="00E365F1"/>
    <w:rsid w:val="00E4041B"/>
    <w:rsid w:val="00E62F48"/>
    <w:rsid w:val="00E831B3"/>
    <w:rsid w:val="00E83639"/>
    <w:rsid w:val="00E97A92"/>
    <w:rsid w:val="00EB36BE"/>
    <w:rsid w:val="00EE70CB"/>
    <w:rsid w:val="00EE757D"/>
    <w:rsid w:val="00F064D8"/>
    <w:rsid w:val="00F25B14"/>
    <w:rsid w:val="00F35B29"/>
    <w:rsid w:val="00F41CA2"/>
    <w:rsid w:val="00F4281C"/>
    <w:rsid w:val="00F62EFB"/>
    <w:rsid w:val="00F74733"/>
    <w:rsid w:val="00F7588B"/>
    <w:rsid w:val="00F83266"/>
    <w:rsid w:val="00F939A4"/>
    <w:rsid w:val="00FA7B09"/>
    <w:rsid w:val="00FB3355"/>
    <w:rsid w:val="00FC43C9"/>
    <w:rsid w:val="00FD6136"/>
    <w:rsid w:val="00FE067E"/>
    <w:rsid w:val="00FE1DAE"/>
    <w:rsid w:val="00FF6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F8B31"/>
  <w15:chartTrackingRefBased/>
  <w15:docId w15:val="{F1906044-E592-4F29-94BC-237E3F028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A65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0A659D"/>
    <w:pPr>
      <w:spacing w:line="240" w:lineRule="auto"/>
    </w:pPr>
  </w:style>
  <w:style w:type="paragraph" w:customStyle="1" w:styleId="SectionHeading">
    <w:name w:val="Section Heading"/>
    <w:basedOn w:val="SectionHeadingOld"/>
    <w:link w:val="SectionHeadingChar"/>
    <w:qFormat/>
    <w:rsid w:val="000A659D"/>
  </w:style>
  <w:style w:type="paragraph" w:customStyle="1" w:styleId="ArticleHeading">
    <w:name w:val="Article Heading"/>
    <w:basedOn w:val="ArticleHeadingOld"/>
    <w:link w:val="ArticleHeadingChar"/>
    <w:qFormat/>
    <w:rsid w:val="000A659D"/>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basedOn w:val="ChapterHeadingOld"/>
    <w:next w:val="Normal"/>
    <w:link w:val="ChapterHeadingChar"/>
    <w:qFormat/>
    <w:rsid w:val="000A659D"/>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basedOn w:val="BillNumberOld"/>
    <w:link w:val="BillNumberChar"/>
    <w:qFormat/>
    <w:rsid w:val="000A659D"/>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basedOn w:val="SponsorsOld"/>
    <w:link w:val="SponsorsChar"/>
    <w:qFormat/>
    <w:rsid w:val="000A659D"/>
  </w:style>
  <w:style w:type="paragraph" w:customStyle="1" w:styleId="References">
    <w:name w:val="References"/>
    <w:basedOn w:val="ReferencesOld"/>
    <w:link w:val="ReferencesChar"/>
    <w:qFormat/>
    <w:rsid w:val="000A659D"/>
  </w:style>
  <w:style w:type="character" w:styleId="SubtleEmphasis">
    <w:name w:val="Subtle Emphasis"/>
    <w:basedOn w:val="DefaultParagraphFont"/>
    <w:uiPriority w:val="19"/>
    <w:locked/>
    <w:rsid w:val="000A659D"/>
    <w:rPr>
      <w:i/>
      <w:iCs/>
      <w:color w:val="404040" w:themeColor="text1" w:themeTint="BF"/>
    </w:rPr>
  </w:style>
  <w:style w:type="paragraph" w:customStyle="1" w:styleId="Note">
    <w:name w:val="Note"/>
    <w:basedOn w:val="NoteOld"/>
    <w:link w:val="NoteChar"/>
    <w:qFormat/>
    <w:rsid w:val="000A659D"/>
  </w:style>
  <w:style w:type="paragraph" w:customStyle="1" w:styleId="SectionBody">
    <w:name w:val="Section Body"/>
    <w:basedOn w:val="SectionBodyOld"/>
    <w:link w:val="SectionBodyChar"/>
    <w:qFormat/>
    <w:rsid w:val="000A659D"/>
  </w:style>
  <w:style w:type="character" w:customStyle="1" w:styleId="NoSpacingChar">
    <w:name w:val="No Spacing Char"/>
    <w:basedOn w:val="DefaultParagraphFont"/>
    <w:link w:val="NoSpacing"/>
    <w:uiPriority w:val="1"/>
    <w:rsid w:val="000A659D"/>
  </w:style>
  <w:style w:type="character" w:customStyle="1" w:styleId="NoteChar">
    <w:name w:val="Note Char"/>
    <w:link w:val="Note"/>
    <w:rsid w:val="00C42EB6"/>
    <w:rPr>
      <w:rFonts w:eastAsia="Calibri"/>
      <w:color w:val="000000"/>
      <w:sz w:val="20"/>
    </w:rPr>
  </w:style>
  <w:style w:type="paragraph" w:customStyle="1" w:styleId="TitleSection">
    <w:name w:val="Title Section"/>
    <w:basedOn w:val="TitleSectionOld"/>
    <w:link w:val="TitleSectionChar"/>
    <w:qFormat/>
    <w:rsid w:val="000A659D"/>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basedOn w:val="EnactingSectionOld"/>
    <w:link w:val="EnactingSectionChar"/>
    <w:qFormat/>
    <w:rsid w:val="000A659D"/>
  </w:style>
  <w:style w:type="character" w:customStyle="1" w:styleId="TitleSectionChar">
    <w:name w:val="Title Section Char"/>
    <w:link w:val="TitleSection"/>
    <w:rsid w:val="00BF65C2"/>
    <w:rPr>
      <w:rFonts w:eastAsia="Calibri"/>
      <w:color w:val="000000"/>
    </w:rPr>
  </w:style>
  <w:style w:type="paragraph" w:customStyle="1" w:styleId="PartHeading">
    <w:name w:val="Part Heading"/>
    <w:basedOn w:val="PartHeadingOld"/>
    <w:link w:val="PartHeadingChar"/>
    <w:qFormat/>
    <w:rsid w:val="000A659D"/>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locked/>
    <w:rsid w:val="000A659D"/>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basedOn w:val="TitlePageOriginOld"/>
    <w:link w:val="TitlePageOriginChar"/>
    <w:qFormat/>
    <w:rsid w:val="000A659D"/>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0A659D"/>
  </w:style>
  <w:style w:type="paragraph" w:customStyle="1" w:styleId="ResolvedClause">
    <w:name w:val="Resolved Clause"/>
    <w:basedOn w:val="ResolvedClauseOld"/>
    <w:link w:val="ResolvedClauseChar"/>
    <w:qFormat/>
    <w:rsid w:val="000A659D"/>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ResolvedClauseChar">
    <w:name w:val="Resolved Clause Char"/>
    <w:basedOn w:val="DefaultParagraphFont"/>
    <w:link w:val="ResolvedClause"/>
    <w:rsid w:val="00BF65C2"/>
    <w:rPr>
      <w:rFonts w:eastAsia="Calibri"/>
      <w:i/>
      <w:color w:val="000000"/>
    </w:rPr>
  </w:style>
  <w:style w:type="paragraph" w:styleId="Salutation">
    <w:name w:val="Salutation"/>
    <w:basedOn w:val="Normal"/>
    <w:next w:val="Normal"/>
    <w:link w:val="SalutationChar"/>
    <w:uiPriority w:val="99"/>
    <w:semiHidden/>
    <w:locked/>
    <w:rsid w:val="000A659D"/>
  </w:style>
  <w:style w:type="character" w:customStyle="1" w:styleId="SalutationChar">
    <w:name w:val="Salutation Char"/>
    <w:basedOn w:val="DefaultParagraphFont"/>
    <w:link w:val="Salutation"/>
    <w:uiPriority w:val="99"/>
    <w:semiHidden/>
    <w:rsid w:val="000A659D"/>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basedOn w:val="TitlePageSessionOld"/>
    <w:link w:val="TitlePageSessionChar"/>
    <w:qFormat/>
    <w:rsid w:val="000A659D"/>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basedOn w:val="TitlePageBillPrefixOld"/>
    <w:link w:val="TitlePageBillPrefixChar"/>
    <w:qFormat/>
    <w:rsid w:val="000A659D"/>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0A659D"/>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0A659D"/>
  </w:style>
  <w:style w:type="paragraph" w:styleId="Footer">
    <w:name w:val="footer"/>
    <w:basedOn w:val="Normal"/>
    <w:link w:val="FooterChar"/>
    <w:uiPriority w:val="99"/>
    <w:rsid w:val="000A659D"/>
    <w:pPr>
      <w:tabs>
        <w:tab w:val="center" w:pos="4680"/>
        <w:tab w:val="right" w:pos="9360"/>
      </w:tabs>
      <w:spacing w:line="240" w:lineRule="auto"/>
    </w:pPr>
  </w:style>
  <w:style w:type="character" w:customStyle="1" w:styleId="FooterChar">
    <w:name w:val="Footer Char"/>
    <w:basedOn w:val="DefaultParagraphFont"/>
    <w:link w:val="Footer"/>
    <w:uiPriority w:val="99"/>
    <w:rsid w:val="000A659D"/>
  </w:style>
  <w:style w:type="character" w:styleId="PlaceholderText">
    <w:name w:val="Placeholder Text"/>
    <w:basedOn w:val="DefaultParagraphFont"/>
    <w:uiPriority w:val="99"/>
    <w:semiHidden/>
    <w:locked/>
    <w:rsid w:val="000A659D"/>
    <w:rPr>
      <w:color w:val="808080"/>
    </w:rPr>
  </w:style>
  <w:style w:type="paragraph" w:customStyle="1" w:styleId="HeaderStyle">
    <w:name w:val="Header Style"/>
    <w:basedOn w:val="HeaderStyleOld"/>
    <w:link w:val="HeaderStyleChar"/>
    <w:qFormat/>
    <w:rsid w:val="000A659D"/>
  </w:style>
  <w:style w:type="character" w:customStyle="1" w:styleId="HeaderStyleChar">
    <w:name w:val="Header Style Char"/>
    <w:basedOn w:val="HeaderChar"/>
    <w:link w:val="HeaderStyle"/>
    <w:rsid w:val="00B844FE"/>
    <w:rPr>
      <w:sz w:val="20"/>
      <w:szCs w:val="20"/>
    </w:rPr>
  </w:style>
  <w:style w:type="paragraph" w:styleId="BalloonText">
    <w:name w:val="Balloon Text"/>
    <w:basedOn w:val="Normal"/>
    <w:link w:val="BalloonTextChar"/>
    <w:uiPriority w:val="99"/>
    <w:semiHidden/>
    <w:locked/>
    <w:rsid w:val="007662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27D"/>
    <w:rPr>
      <w:rFonts w:ascii="Segoe UI" w:hAnsi="Segoe UI" w:cs="Segoe UI"/>
      <w:sz w:val="18"/>
      <w:szCs w:val="18"/>
    </w:rPr>
  </w:style>
  <w:style w:type="paragraph" w:customStyle="1" w:styleId="SectionHeadingOld">
    <w:name w:val="Section Heading Old"/>
    <w:next w:val="SectionBodyOld"/>
    <w:link w:val="SectionHeadingOldChar"/>
    <w:rsid w:val="000A659D"/>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0A659D"/>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0A659D"/>
    <w:rPr>
      <w:rFonts w:eastAsia="Calibri"/>
      <w:b/>
      <w:color w:val="000000"/>
    </w:rPr>
  </w:style>
  <w:style w:type="paragraph" w:customStyle="1" w:styleId="ChapterHeadingOld">
    <w:name w:val="Chapter Heading Old"/>
    <w:next w:val="ArticleHeadingOld"/>
    <w:link w:val="ChapterHeadingOldChar"/>
    <w:rsid w:val="000A659D"/>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0A659D"/>
    <w:rPr>
      <w:rFonts w:eastAsia="Calibri"/>
      <w:b/>
      <w:caps/>
      <w:color w:val="000000"/>
      <w:sz w:val="24"/>
    </w:rPr>
  </w:style>
  <w:style w:type="paragraph" w:customStyle="1" w:styleId="BillNumberOld">
    <w:name w:val="Bill Number Old"/>
    <w:next w:val="SponsorsOld"/>
    <w:link w:val="BillNumberOldChar"/>
    <w:autoRedefine/>
    <w:rsid w:val="000A659D"/>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0A659D"/>
    <w:rPr>
      <w:rFonts w:eastAsia="Calibri"/>
      <w:b/>
      <w:caps/>
      <w:color w:val="000000"/>
      <w:sz w:val="28"/>
    </w:rPr>
  </w:style>
  <w:style w:type="paragraph" w:customStyle="1" w:styleId="SponsorsOld">
    <w:name w:val="Sponsors Old"/>
    <w:next w:val="ReferencesOld"/>
    <w:link w:val="SponsorsOldChar"/>
    <w:autoRedefine/>
    <w:rsid w:val="000A659D"/>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0A659D"/>
    <w:pPr>
      <w:suppressLineNumbers/>
      <w:ind w:left="1800" w:right="1800"/>
      <w:jc w:val="center"/>
    </w:pPr>
    <w:rPr>
      <w:rFonts w:eastAsia="Calibri"/>
      <w:color w:val="000000"/>
      <w:sz w:val="24"/>
    </w:rPr>
  </w:style>
  <w:style w:type="paragraph" w:customStyle="1" w:styleId="NoteOld">
    <w:name w:val="Note Old"/>
    <w:basedOn w:val="NoSpacing"/>
    <w:link w:val="NoteOldChar"/>
    <w:autoRedefine/>
    <w:rsid w:val="000A659D"/>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A659D"/>
    <w:pPr>
      <w:widowControl w:val="0"/>
      <w:ind w:firstLine="720"/>
      <w:jc w:val="both"/>
    </w:pPr>
    <w:rPr>
      <w:rFonts w:eastAsia="Calibri"/>
      <w:color w:val="000000"/>
    </w:rPr>
  </w:style>
  <w:style w:type="character" w:customStyle="1" w:styleId="NoteOldChar">
    <w:name w:val="Note Old Char"/>
    <w:link w:val="NoteOld"/>
    <w:rsid w:val="000A659D"/>
    <w:rPr>
      <w:rFonts w:eastAsia="Calibri"/>
      <w:color w:val="000000"/>
      <w:sz w:val="20"/>
    </w:rPr>
  </w:style>
  <w:style w:type="paragraph" w:customStyle="1" w:styleId="TitleSectionOld">
    <w:name w:val="Title Section Old"/>
    <w:next w:val="EnactingClauseOld"/>
    <w:link w:val="TitleSectionOldChar"/>
    <w:autoRedefine/>
    <w:rsid w:val="000A659D"/>
    <w:pPr>
      <w:pageBreakBefore/>
      <w:ind w:left="720" w:hanging="720"/>
      <w:jc w:val="both"/>
    </w:pPr>
    <w:rPr>
      <w:rFonts w:eastAsia="Calibri"/>
      <w:color w:val="000000"/>
    </w:rPr>
  </w:style>
  <w:style w:type="character" w:customStyle="1" w:styleId="SectionBodyOldChar">
    <w:name w:val="Section Body Old Char"/>
    <w:link w:val="SectionBodyOld"/>
    <w:rsid w:val="000A659D"/>
    <w:rPr>
      <w:rFonts w:eastAsia="Calibri"/>
      <w:color w:val="000000"/>
    </w:rPr>
  </w:style>
  <w:style w:type="paragraph" w:customStyle="1" w:styleId="EnactingSectionOld">
    <w:name w:val="Enacting Section Old"/>
    <w:link w:val="EnactingSectionOldChar"/>
    <w:autoRedefine/>
    <w:rsid w:val="000A659D"/>
    <w:pPr>
      <w:ind w:firstLine="720"/>
      <w:jc w:val="both"/>
    </w:pPr>
    <w:rPr>
      <w:rFonts w:eastAsia="Calibri"/>
      <w:color w:val="000000"/>
    </w:rPr>
  </w:style>
  <w:style w:type="character" w:customStyle="1" w:styleId="TitleSectionOldChar">
    <w:name w:val="Title Section Old Char"/>
    <w:link w:val="TitleSectionOld"/>
    <w:rsid w:val="000A659D"/>
    <w:rPr>
      <w:rFonts w:eastAsia="Calibri"/>
      <w:color w:val="000000"/>
    </w:rPr>
  </w:style>
  <w:style w:type="paragraph" w:customStyle="1" w:styleId="PartHeadingOld">
    <w:name w:val="Part Heading Old"/>
    <w:next w:val="SectionHeadingOld"/>
    <w:link w:val="PartHeadingOldChar"/>
    <w:rsid w:val="000A659D"/>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0A659D"/>
    <w:rPr>
      <w:rFonts w:eastAsia="Calibri"/>
      <w:color w:val="000000"/>
    </w:rPr>
  </w:style>
  <w:style w:type="character" w:customStyle="1" w:styleId="PartHeadingOldChar">
    <w:name w:val="Part Heading Old Char"/>
    <w:link w:val="PartHeadingOld"/>
    <w:rsid w:val="000A659D"/>
    <w:rPr>
      <w:rFonts w:eastAsia="Calibri"/>
      <w:smallCaps/>
      <w:color w:val="000000"/>
      <w:sz w:val="24"/>
    </w:rPr>
  </w:style>
  <w:style w:type="paragraph" w:customStyle="1" w:styleId="TitlePageOriginOld">
    <w:name w:val="Title Page: Origin Old"/>
    <w:next w:val="TitlePageSessionOld"/>
    <w:link w:val="TitlePageOriginOldChar"/>
    <w:autoRedefine/>
    <w:rsid w:val="000A659D"/>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0A659D"/>
    <w:rPr>
      <w:rFonts w:eastAsia="Calibri"/>
      <w:color w:val="000000"/>
      <w:sz w:val="24"/>
    </w:rPr>
  </w:style>
  <w:style w:type="paragraph" w:customStyle="1" w:styleId="EnactingClauseOld">
    <w:name w:val="Enacting Clause Old"/>
    <w:next w:val="EnactingSectionOld"/>
    <w:link w:val="EnactingClauseOldChar"/>
    <w:autoRedefine/>
    <w:rsid w:val="000A659D"/>
    <w:pPr>
      <w:suppressLineNumbers/>
    </w:pPr>
    <w:rPr>
      <w:rFonts w:eastAsia="Calibri"/>
      <w:i/>
      <w:color w:val="000000"/>
    </w:rPr>
  </w:style>
  <w:style w:type="character" w:customStyle="1" w:styleId="SponsorsOldChar">
    <w:name w:val="Sponsors Old Char"/>
    <w:basedOn w:val="DefaultParagraphFont"/>
    <w:link w:val="SponsorsOld"/>
    <w:rsid w:val="000A659D"/>
    <w:rPr>
      <w:rFonts w:eastAsia="Calibri"/>
      <w:smallCaps/>
      <w:color w:val="000000"/>
      <w:sz w:val="24"/>
    </w:rPr>
  </w:style>
  <w:style w:type="character" w:customStyle="1" w:styleId="EnactingClauseOldChar">
    <w:name w:val="Enacting Clause Old Char"/>
    <w:basedOn w:val="DefaultParagraphFont"/>
    <w:link w:val="EnactingClauseOld"/>
    <w:rsid w:val="000A659D"/>
    <w:rPr>
      <w:rFonts w:eastAsia="Calibri"/>
      <w:i/>
      <w:color w:val="000000"/>
    </w:rPr>
  </w:style>
  <w:style w:type="character" w:customStyle="1" w:styleId="BillNumberOldChar">
    <w:name w:val="Bill Number Old Char"/>
    <w:basedOn w:val="DefaultParagraphFont"/>
    <w:link w:val="BillNumberOld"/>
    <w:rsid w:val="000A659D"/>
    <w:rPr>
      <w:rFonts w:eastAsia="Calibri"/>
      <w:b/>
      <w:color w:val="000000"/>
      <w:sz w:val="44"/>
    </w:rPr>
  </w:style>
  <w:style w:type="paragraph" w:customStyle="1" w:styleId="TitlePageSessionOld">
    <w:name w:val="Title Page: Session Old"/>
    <w:next w:val="TitlePageBillPrefixOld"/>
    <w:link w:val="TitlePageSessionOldChar"/>
    <w:autoRedefine/>
    <w:rsid w:val="000A659D"/>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0A659D"/>
    <w:rPr>
      <w:rFonts w:eastAsia="Calibri"/>
      <w:b/>
      <w:caps/>
      <w:color w:val="000000"/>
      <w:sz w:val="44"/>
    </w:rPr>
  </w:style>
  <w:style w:type="paragraph" w:customStyle="1" w:styleId="TitlePageBillPrefixOld">
    <w:name w:val="Title Page: Bill Prefix Old"/>
    <w:next w:val="BillNumberOld"/>
    <w:link w:val="TitlePageBillPrefixOldChar"/>
    <w:autoRedefine/>
    <w:rsid w:val="000A659D"/>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0A659D"/>
    <w:rPr>
      <w:rFonts w:eastAsia="Calibri"/>
      <w:b/>
      <w:caps/>
      <w:color w:val="000000"/>
      <w:sz w:val="36"/>
    </w:rPr>
  </w:style>
  <w:style w:type="character" w:customStyle="1" w:styleId="TitlePageBillPrefixOldChar">
    <w:name w:val="Title Page: Bill Prefix Old Char"/>
    <w:basedOn w:val="DefaultParagraphFont"/>
    <w:link w:val="TitlePageBillPrefixOld"/>
    <w:rsid w:val="000A659D"/>
    <w:rPr>
      <w:rFonts w:eastAsia="Calibri"/>
      <w:b/>
      <w:color w:val="000000"/>
      <w:sz w:val="36"/>
    </w:rPr>
  </w:style>
  <w:style w:type="paragraph" w:customStyle="1" w:styleId="HeaderStyleOld">
    <w:name w:val="Header Style Old"/>
    <w:basedOn w:val="Header"/>
    <w:link w:val="HeaderStyleOldChar"/>
    <w:autoRedefine/>
    <w:rsid w:val="000A659D"/>
    <w:rPr>
      <w:sz w:val="20"/>
      <w:szCs w:val="20"/>
    </w:rPr>
  </w:style>
  <w:style w:type="character" w:customStyle="1" w:styleId="HeaderStyleOldChar">
    <w:name w:val="Header Style Old Char"/>
    <w:basedOn w:val="HeaderChar"/>
    <w:link w:val="HeaderStyleOld"/>
    <w:rsid w:val="000A659D"/>
    <w:rPr>
      <w:sz w:val="20"/>
      <w:szCs w:val="20"/>
    </w:rPr>
  </w:style>
  <w:style w:type="character" w:customStyle="1" w:styleId="Underline">
    <w:name w:val="Underline"/>
    <w:uiPriority w:val="1"/>
    <w:rsid w:val="000A659D"/>
    <w:rPr>
      <w:rFonts w:ascii="Arial" w:hAnsi="Arial"/>
      <w:color w:val="auto"/>
      <w:sz w:val="22"/>
      <w:u w:val="single"/>
    </w:rPr>
  </w:style>
  <w:style w:type="paragraph" w:customStyle="1" w:styleId="EnactingClause">
    <w:name w:val="Enacting Clause"/>
    <w:basedOn w:val="EnactingClauseOld"/>
    <w:qFormat/>
    <w:rsid w:val="000A659D"/>
  </w:style>
  <w:style w:type="character" w:customStyle="1" w:styleId="Strike-Through">
    <w:name w:val="Strike-Through"/>
    <w:uiPriority w:val="1"/>
    <w:rsid w:val="000A659D"/>
    <w:rPr>
      <w:strike/>
      <w:dstrike w:val="0"/>
      <w:color w:val="auto"/>
    </w:rPr>
  </w:style>
  <w:style w:type="paragraph" w:customStyle="1" w:styleId="ChamberTitle">
    <w:name w:val="Chamber Title"/>
    <w:next w:val="Normal"/>
    <w:link w:val="ChamberTitleChar"/>
    <w:rsid w:val="000A659D"/>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0A659D"/>
    <w:rPr>
      <w:rFonts w:eastAsia="Calibri"/>
      <w:b/>
      <w:caps/>
      <w:color w:val="000000"/>
      <w:sz w:val="36"/>
    </w:rPr>
  </w:style>
  <w:style w:type="paragraph" w:customStyle="1" w:styleId="ResolvedClauseOld">
    <w:name w:val="Resolved Clause Old"/>
    <w:next w:val="Normal"/>
    <w:link w:val="ResolvedClauseOldChar"/>
    <w:rsid w:val="000A659D"/>
    <w:pPr>
      <w:ind w:firstLine="720"/>
    </w:pPr>
    <w:rPr>
      <w:rFonts w:eastAsia="Calibri"/>
      <w:i/>
      <w:color w:val="000000"/>
    </w:rPr>
  </w:style>
  <w:style w:type="character" w:customStyle="1" w:styleId="ResolvedClauseOldChar">
    <w:name w:val="Resolved Clause Old Char"/>
    <w:basedOn w:val="DefaultParagraphFont"/>
    <w:link w:val="ResolvedClauseOld"/>
    <w:rsid w:val="000A659D"/>
    <w:rPr>
      <w:rFonts w:eastAsia="Calibri"/>
      <w: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kins.LEGISLATURE\AppData\Local\Microsoft\Windows\Temporary%20Internet%20Files\Content.Outlook\Y3O2P4S2\JointResolution%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2B5D58BCF24176A3A7AD1B81EC843C"/>
        <w:category>
          <w:name w:val="General"/>
          <w:gallery w:val="placeholder"/>
        </w:category>
        <w:types>
          <w:type w:val="bbPlcHdr"/>
        </w:types>
        <w:behaviors>
          <w:behavior w:val="content"/>
        </w:behaviors>
        <w:guid w:val="{8381AEEE-A8F0-4F14-B3C7-3D05AB90A113}"/>
      </w:docPartPr>
      <w:docPartBody>
        <w:p w:rsidR="00202D12" w:rsidRDefault="000E5302">
          <w:pPr>
            <w:pStyle w:val="A32B5D58BCF24176A3A7AD1B81EC843C"/>
          </w:pPr>
          <w:r w:rsidRPr="00B844FE">
            <w:t>[Type here]</w:t>
          </w:r>
        </w:p>
      </w:docPartBody>
    </w:docPart>
    <w:docPart>
      <w:docPartPr>
        <w:name w:val="6FCFE4F82F21454D8A5C17AF96CFD90F"/>
        <w:category>
          <w:name w:val="General"/>
          <w:gallery w:val="placeholder"/>
        </w:category>
        <w:types>
          <w:type w:val="bbPlcHdr"/>
        </w:types>
        <w:behaviors>
          <w:behavior w:val="content"/>
        </w:behaviors>
        <w:guid w:val="{6ECD721C-CF5D-4631-A5FF-137616E462C6}"/>
      </w:docPartPr>
      <w:docPartBody>
        <w:p w:rsidR="00202D12" w:rsidRDefault="000E5302" w:rsidP="000E5302">
          <w:pPr>
            <w:pStyle w:val="6FCFE4F82F21454D8A5C17AF96CFD90F"/>
          </w:pPr>
          <w:r w:rsidRPr="00D073E4">
            <w:rPr>
              <w:color w:val="auto"/>
            </w:rPr>
            <w:t>Number</w:t>
          </w:r>
        </w:p>
      </w:docPartBody>
    </w:docPart>
    <w:docPart>
      <w:docPartPr>
        <w:name w:val="85602F272BC4450FA9EBA3AE9AB3A2B3"/>
        <w:category>
          <w:name w:val="General"/>
          <w:gallery w:val="placeholder"/>
        </w:category>
        <w:types>
          <w:type w:val="bbPlcHdr"/>
        </w:types>
        <w:behaviors>
          <w:behavior w:val="content"/>
        </w:behaviors>
        <w:guid w:val="{6857B96D-82C8-4199-85FD-30D0B5098D93}"/>
      </w:docPartPr>
      <w:docPartBody>
        <w:p w:rsidR="00202D12" w:rsidRDefault="00202D12">
          <w:pPr>
            <w:pStyle w:val="85602F272BC4450FA9EBA3AE9AB3A2B3"/>
          </w:pPr>
          <w:r w:rsidRPr="00B844FE">
            <w:t>Enter Sponsors Here</w:t>
          </w:r>
        </w:p>
      </w:docPartBody>
    </w:docPart>
    <w:docPart>
      <w:docPartPr>
        <w:name w:val="55E66599C45A4DF08720B28815E23236"/>
        <w:category>
          <w:name w:val="General"/>
          <w:gallery w:val="placeholder"/>
        </w:category>
        <w:types>
          <w:type w:val="bbPlcHdr"/>
        </w:types>
        <w:behaviors>
          <w:behavior w:val="content"/>
        </w:behaviors>
        <w:guid w:val="{EB7310AB-C4BB-4BDD-AEC1-C24886C50E09}"/>
      </w:docPartPr>
      <w:docPartBody>
        <w:p w:rsidR="00202D12" w:rsidRDefault="00202D12">
          <w:pPr>
            <w:pStyle w:val="55E66599C45A4DF08720B28815E23236"/>
          </w:pPr>
          <w:r>
            <w:rPr>
              <w:rStyle w:val="PlaceholderText"/>
            </w:rPr>
            <w:t>L</w:t>
          </w:r>
          <w:r w:rsidRPr="00174350">
            <w:rPr>
              <w:rStyle w:val="PlaceholderText"/>
            </w:rPr>
            <w:t>i</w:t>
          </w:r>
          <w:r>
            <w:rPr>
              <w:rStyle w:val="PlaceholderText"/>
            </w:rPr>
            <w:t>st sections/article to be amended,</w:t>
          </w:r>
        </w:p>
      </w:docPartBody>
    </w:docPart>
    <w:docPart>
      <w:docPartPr>
        <w:name w:val="1D98CEC5FC1F44CFA04863280164A881"/>
        <w:category>
          <w:name w:val="General"/>
          <w:gallery w:val="placeholder"/>
        </w:category>
        <w:types>
          <w:type w:val="bbPlcHdr"/>
        </w:types>
        <w:behaviors>
          <w:behavior w:val="content"/>
        </w:behaviors>
        <w:guid w:val="{A7089F7B-FA4B-4DDF-B926-F1EB5DEF9972}"/>
      </w:docPartPr>
      <w:docPartBody>
        <w:p w:rsidR="00202D12" w:rsidRDefault="00202D12">
          <w:pPr>
            <w:pStyle w:val="1D98CEC5FC1F44CFA04863280164A881"/>
          </w:pPr>
          <w:r>
            <w:rPr>
              <w:rStyle w:val="PlaceholderText"/>
            </w:rPr>
            <w:t>insert year and description of amendments</w:t>
          </w:r>
        </w:p>
      </w:docPartBody>
    </w:docPart>
    <w:docPart>
      <w:docPartPr>
        <w:name w:val="665622FB9931465B8882DDD991344004"/>
        <w:category>
          <w:name w:val="General"/>
          <w:gallery w:val="placeholder"/>
        </w:category>
        <w:types>
          <w:type w:val="bbPlcHdr"/>
        </w:types>
        <w:behaviors>
          <w:behavior w:val="content"/>
        </w:behaviors>
        <w:guid w:val="{58640F1D-18A2-41BD-83AD-1D1097BF508F}"/>
      </w:docPartPr>
      <w:docPartBody>
        <w:p w:rsidR="00202D12" w:rsidRDefault="00202D12">
          <w:pPr>
            <w:pStyle w:val="665622FB9931465B8882DDD991344004"/>
          </w:pPr>
          <w:r>
            <w:rPr>
              <w:rStyle w:val="PlaceholderText"/>
            </w:rPr>
            <w:t>Click here to enter title of amendment</w:t>
          </w:r>
        </w:p>
      </w:docPartBody>
    </w:docPart>
    <w:docPart>
      <w:docPartPr>
        <w:name w:val="A61CAE6D84E94FE8A58E45F9E0AF8E58"/>
        <w:category>
          <w:name w:val="General"/>
          <w:gallery w:val="placeholder"/>
        </w:category>
        <w:types>
          <w:type w:val="bbPlcHdr"/>
        </w:types>
        <w:behaviors>
          <w:behavior w:val="content"/>
        </w:behaviors>
        <w:guid w:val="{836F9438-F580-4342-9FCB-2CC295AC3005}"/>
      </w:docPartPr>
      <w:docPartBody>
        <w:p w:rsidR="00202D12" w:rsidRDefault="00202D12">
          <w:pPr>
            <w:pStyle w:val="A61CAE6D84E94FE8A58E45F9E0AF8E58"/>
          </w:pPr>
          <w:r>
            <w:rPr>
              <w:rStyle w:val="PlaceholderText"/>
            </w:rPr>
            <w:t>Click here to enter text of the amendment’s purpose to be printed on the ballot</w:t>
          </w:r>
        </w:p>
      </w:docPartBody>
    </w:docPart>
    <w:docPart>
      <w:docPartPr>
        <w:name w:val="C93F087447DE440987EC25C955BA5E2B"/>
        <w:category>
          <w:name w:val="General"/>
          <w:gallery w:val="placeholder"/>
        </w:category>
        <w:types>
          <w:type w:val="bbPlcHdr"/>
        </w:types>
        <w:behaviors>
          <w:behavior w:val="content"/>
        </w:behaviors>
        <w:guid w:val="{6B909E5D-B4AB-4358-96B4-7AC1E4E8AB68}"/>
      </w:docPartPr>
      <w:docPartBody>
        <w:p w:rsidR="00EE41BB" w:rsidRDefault="0054386C" w:rsidP="0054386C">
          <w:pPr>
            <w:pStyle w:val="C93F087447DE440987EC25C955BA5E2B"/>
          </w:pPr>
          <w:r w:rsidRPr="008274D5">
            <w:rPr>
              <w:rStyle w:val="PlaceholderText"/>
            </w:rPr>
            <w:t>Click here to enter text.</w:t>
          </w:r>
        </w:p>
      </w:docPartBody>
    </w:docPart>
    <w:docPart>
      <w:docPartPr>
        <w:name w:val="AF9094CFE1C8411EBB60982291C24569"/>
        <w:category>
          <w:name w:val="General"/>
          <w:gallery w:val="placeholder"/>
        </w:category>
        <w:types>
          <w:type w:val="bbPlcHdr"/>
        </w:types>
        <w:behaviors>
          <w:behavior w:val="content"/>
        </w:behaviors>
        <w:guid w:val="{A6992B42-8394-4928-90F0-D5175C6BDBEC}"/>
      </w:docPartPr>
      <w:docPartBody>
        <w:p w:rsidR="00DF3C22" w:rsidRDefault="0090554C" w:rsidP="0090554C">
          <w:pPr>
            <w:pStyle w:val="AF9094CFE1C8411EBB60982291C2456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2D12"/>
    <w:rsid w:val="000E5302"/>
    <w:rsid w:val="00202D12"/>
    <w:rsid w:val="003B7F33"/>
    <w:rsid w:val="0054386C"/>
    <w:rsid w:val="005B5BA8"/>
    <w:rsid w:val="00660E20"/>
    <w:rsid w:val="007E2DA2"/>
    <w:rsid w:val="0090554C"/>
    <w:rsid w:val="00AE0099"/>
    <w:rsid w:val="00C32FC4"/>
    <w:rsid w:val="00C944E7"/>
    <w:rsid w:val="00DF3C22"/>
    <w:rsid w:val="00EC4E27"/>
    <w:rsid w:val="00EE41BB"/>
    <w:rsid w:val="00FA2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2B5D58BCF24176A3A7AD1B81EC843C">
    <w:name w:val="A32B5D58BCF24176A3A7AD1B81EC843C"/>
  </w:style>
  <w:style w:type="paragraph" w:customStyle="1" w:styleId="85602F272BC4450FA9EBA3AE9AB3A2B3">
    <w:name w:val="85602F272BC4450FA9EBA3AE9AB3A2B3"/>
  </w:style>
  <w:style w:type="character" w:styleId="PlaceholderText">
    <w:name w:val="Placeholder Text"/>
    <w:basedOn w:val="DefaultParagraphFont"/>
    <w:uiPriority w:val="99"/>
    <w:semiHidden/>
    <w:rsid w:val="0090554C"/>
    <w:rPr>
      <w:color w:val="808080"/>
    </w:rPr>
  </w:style>
  <w:style w:type="paragraph" w:customStyle="1" w:styleId="55E66599C45A4DF08720B28815E23236">
    <w:name w:val="55E66599C45A4DF08720B28815E23236"/>
  </w:style>
  <w:style w:type="paragraph" w:customStyle="1" w:styleId="1D98CEC5FC1F44CFA04863280164A881">
    <w:name w:val="1D98CEC5FC1F44CFA04863280164A881"/>
  </w:style>
  <w:style w:type="paragraph" w:customStyle="1" w:styleId="665622FB9931465B8882DDD991344004">
    <w:name w:val="665622FB9931465B8882DDD991344004"/>
  </w:style>
  <w:style w:type="paragraph" w:customStyle="1" w:styleId="A61CAE6D84E94FE8A58E45F9E0AF8E58">
    <w:name w:val="A61CAE6D84E94FE8A58E45F9E0AF8E58"/>
  </w:style>
  <w:style w:type="paragraph" w:customStyle="1" w:styleId="C93F087447DE440987EC25C955BA5E2B">
    <w:name w:val="C93F087447DE440987EC25C955BA5E2B"/>
    <w:rsid w:val="0054386C"/>
  </w:style>
  <w:style w:type="paragraph" w:customStyle="1" w:styleId="6FCFE4F82F21454D8A5C17AF96CFD90F">
    <w:name w:val="6FCFE4F82F21454D8A5C17AF96CFD90F"/>
    <w:rsid w:val="000E5302"/>
    <w:pPr>
      <w:suppressLineNumbers/>
      <w:spacing w:after="360" w:line="480" w:lineRule="auto"/>
      <w:jc w:val="center"/>
    </w:pPr>
    <w:rPr>
      <w:rFonts w:ascii="Arial" w:eastAsia="Calibri" w:hAnsi="Arial"/>
      <w:b/>
      <w:color w:val="000000"/>
      <w:sz w:val="44"/>
    </w:rPr>
  </w:style>
  <w:style w:type="paragraph" w:customStyle="1" w:styleId="AF9094CFE1C8411EBB60982291C24569">
    <w:name w:val="AF9094CFE1C8411EBB60982291C24569"/>
    <w:rsid w:val="009055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9D134-82A4-4F8C-94D1-04AC44CE5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JointResolution Template</Template>
  <TotalTime>1</TotalTime>
  <Pages>6</Pages>
  <Words>1557</Words>
  <Characters>8879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Elkins</dc:creator>
  <cp:keywords/>
  <dc:description/>
  <cp:lastModifiedBy>Sam Rowe</cp:lastModifiedBy>
  <cp:revision>2</cp:revision>
  <cp:lastPrinted>2023-01-13T15:05:00Z</cp:lastPrinted>
  <dcterms:created xsi:type="dcterms:W3CDTF">2025-02-19T16:41:00Z</dcterms:created>
  <dcterms:modified xsi:type="dcterms:W3CDTF">2025-02-19T16:41:00Z</dcterms:modified>
</cp:coreProperties>
</file>